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86700" w14:textId="77777777" w:rsidR="0034783E" w:rsidRPr="006C7ED0" w:rsidRDefault="0034783E" w:rsidP="0007107A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07107A">
        <w:rPr>
          <w:szCs w:val="28"/>
        </w:rPr>
        <w:t>_________________</w:t>
      </w:r>
    </w:p>
    <w:p w14:paraId="79545745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33A4DE0A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р.п. Маркова, ул. </w:t>
      </w:r>
      <w:r w:rsidR="00FD4EE8">
        <w:rPr>
          <w:b/>
          <w:sz w:val="22"/>
          <w:szCs w:val="22"/>
        </w:rPr>
        <w:t>Ромашковая</w:t>
      </w:r>
      <w:r>
        <w:rPr>
          <w:b/>
          <w:sz w:val="22"/>
          <w:szCs w:val="22"/>
        </w:rPr>
        <w:t>, д.</w:t>
      </w:r>
      <w:r w:rsidR="00FD4EE8">
        <w:rPr>
          <w:b/>
          <w:sz w:val="22"/>
          <w:szCs w:val="22"/>
        </w:rPr>
        <w:t>9</w:t>
      </w:r>
    </w:p>
    <w:p w14:paraId="56E6F5BB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104106AF" w14:textId="77777777" w:rsidTr="005F634F">
        <w:tc>
          <w:tcPr>
            <w:tcW w:w="5102" w:type="dxa"/>
          </w:tcPr>
          <w:p w14:paraId="756DE770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1454B218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="00C93FC9">
              <w:rPr>
                <w:sz w:val="22"/>
                <w:szCs w:val="22"/>
              </w:rPr>
              <w:t xml:space="preserve"> __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29AA1163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00940731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7C69C413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49E480B2" w14:textId="77777777" w:rsidR="009D4480" w:rsidRPr="00454255" w:rsidRDefault="00C93FC9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FD4EE8">
        <w:rPr>
          <w:sz w:val="22"/>
          <w:szCs w:val="22"/>
        </w:rPr>
        <w:t xml:space="preserve">р.п. Маркова, ул. Ромашковая, д.9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5E2A18B6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1002E094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596E34C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73EC8EA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5529E2B4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42EAF03A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4A0EBCEF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3272EAD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7DA77DDC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1D945FA1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60255CF5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146C090F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FD4EE8">
        <w:rPr>
          <w:sz w:val="22"/>
          <w:szCs w:val="22"/>
        </w:rPr>
        <w:t>30</w:t>
      </w:r>
      <w:r w:rsidR="003852F5">
        <w:rPr>
          <w:sz w:val="22"/>
          <w:szCs w:val="22"/>
        </w:rPr>
        <w:t xml:space="preserve">» </w:t>
      </w:r>
      <w:r w:rsidR="0034783E">
        <w:rPr>
          <w:sz w:val="22"/>
          <w:szCs w:val="22"/>
        </w:rPr>
        <w:t xml:space="preserve">ноября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21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0FA44710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Контакты Управляющей организации:</w:t>
      </w:r>
    </w:p>
    <w:p w14:paraId="2C46F6A6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3970FCDF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3EA1C430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5EF042B9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423C9284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34C3C396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8CDAD9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75895950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31343BA3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3BE0B382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36534D28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7D34AA5C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53312F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36BF79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005E52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D445E2F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878772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0809C0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0EF094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D87FBFD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2DE060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A9AAD1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AEEFDB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CB310C5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64DB270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4675E73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4347D2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4A193A2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5C97453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3246F4D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672AEBB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75A9AAFB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09114637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76BF5629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25596D37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72BF9671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3AFB677C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59BDD264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623D3811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619CDA09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596580C2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26096520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51793D83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3339AFF8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47208DB7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46E99067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0955A0FA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350D5D54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</w:t>
      </w:r>
      <w:r w:rsidRPr="00454255">
        <w:rPr>
          <w:sz w:val="22"/>
          <w:szCs w:val="22"/>
        </w:rPr>
        <w:lastRenderedPageBreak/>
        <w:t xml:space="preserve">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5CC2366E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21AF0EC7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53D6A296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6C283A78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5E57EF99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6E8FB0E6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19824C1C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36AE9F05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64175C47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6F3C0B59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6D8C4353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38FFB9DE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458A5716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673BADDF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778A3DC4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0D708EC7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32222476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62DD973C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69FFC6DD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147D05F9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1B5AD456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0690A789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7677E066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6FE89AA5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498193DE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0B128318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603BE238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74626884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7E50788D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702DA8F0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22B6F8CC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60737C74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497A5FE2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76BD3099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52FE5312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01C5AC30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176B6E54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0F744B89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7B828807" w14:textId="54564A14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E94471">
        <w:rPr>
          <w:sz w:val="22"/>
          <w:szCs w:val="22"/>
        </w:rPr>
        <w:t xml:space="preserve">и техническое обслуживание </w:t>
      </w:r>
      <w:r w:rsidR="00090553" w:rsidRPr="006C7ED0">
        <w:rPr>
          <w:sz w:val="22"/>
          <w:szCs w:val="22"/>
        </w:rPr>
        <w:t xml:space="preserve">– </w:t>
      </w:r>
      <w:r w:rsidR="007D79DC">
        <w:rPr>
          <w:sz w:val="22"/>
          <w:szCs w:val="22"/>
        </w:rPr>
        <w:t>2</w:t>
      </w:r>
      <w:r w:rsidR="00E94471">
        <w:rPr>
          <w:sz w:val="22"/>
          <w:szCs w:val="22"/>
        </w:rPr>
        <w:t>2,62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59A97CC3" w14:textId="56D80987" w:rsidR="007D79DC" w:rsidRPr="007D79DC" w:rsidRDefault="007D79DC" w:rsidP="007D79DC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E94471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5624275F" w14:textId="385DD112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F808BC">
        <w:rPr>
          <w:sz w:val="22"/>
          <w:szCs w:val="22"/>
        </w:rPr>
        <w:t>5,</w:t>
      </w:r>
      <w:r w:rsidR="00E94471">
        <w:rPr>
          <w:sz w:val="22"/>
          <w:szCs w:val="22"/>
        </w:rPr>
        <w:t>28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44073BE2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649114CE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2CD81C85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79CAF38E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79EE753C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lastRenderedPageBreak/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4C14794E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487E7E93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37CAB40E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766A5114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67B55DDB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33DE827C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7A40A669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1D3D0268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489217CA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27A76937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5C7C2BBC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22A6B373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703F08AF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3D3D0D79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6A3AA403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66B2E4C0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77FE7589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77EFF629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4BC38A97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27A89AE6" w14:textId="77777777" w:rsidR="00606A43" w:rsidRPr="00454255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0A4B2D71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011B1143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0671D637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5833A92A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lastRenderedPageBreak/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50ED8389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42DC001A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0CFCBD6A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56FB486C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01164AEE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4F452AF5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2B8DD013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7A742A63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49520748" w14:textId="77777777" w:rsidTr="000169C4">
        <w:tc>
          <w:tcPr>
            <w:tcW w:w="4812" w:type="dxa"/>
            <w:gridSpan w:val="2"/>
          </w:tcPr>
          <w:p w14:paraId="558B0EBA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52C0CBA9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7166D21E" w14:textId="77777777" w:rsidTr="000169C4">
        <w:tc>
          <w:tcPr>
            <w:tcW w:w="4812" w:type="dxa"/>
            <w:gridSpan w:val="2"/>
          </w:tcPr>
          <w:p w14:paraId="6AEE3CC8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509EA683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4F980909" w14:textId="77777777" w:rsidTr="000169C4">
        <w:tc>
          <w:tcPr>
            <w:tcW w:w="4812" w:type="dxa"/>
            <w:gridSpan w:val="2"/>
          </w:tcPr>
          <w:p w14:paraId="1097C3A2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2938E5B6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06D13204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22786E17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01242966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6354D4A4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486E8653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5323EEED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2491CC99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0862BC89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4EE79B07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26332B6B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1415737A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15FBCD5D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78022B8B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064D6DA2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63739653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645ACA03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0A04C975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74B14459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739B9E1C" w14:textId="77777777" w:rsidTr="000169C4">
        <w:tc>
          <w:tcPr>
            <w:tcW w:w="4812" w:type="dxa"/>
            <w:gridSpan w:val="2"/>
          </w:tcPr>
          <w:p w14:paraId="169F7E1B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7FB5917E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3878E934" w14:textId="77777777" w:rsidTr="00BC050A">
        <w:trPr>
          <w:trHeight w:val="595"/>
        </w:trPr>
        <w:tc>
          <w:tcPr>
            <w:tcW w:w="4812" w:type="dxa"/>
            <w:gridSpan w:val="2"/>
          </w:tcPr>
          <w:p w14:paraId="340D8472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059ECF07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5DE13FC2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1197496F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73E8DD1F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4777D823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5BAB8384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2557E965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0E83CF5F" w14:textId="77777777" w:rsidTr="00306032">
        <w:tc>
          <w:tcPr>
            <w:tcW w:w="5102" w:type="dxa"/>
          </w:tcPr>
          <w:p w14:paraId="38A17B18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25FC126D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525B96BE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EB2EB3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0F7526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B224CE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DED3F4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1A1E00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A1B9CAC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0563432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61D52E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E035C7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1FEF93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DAB0DB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63B014B" w14:textId="77777777" w:rsidR="0007107A" w:rsidRDefault="0007107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0ADA131" w14:textId="77777777" w:rsidR="0007107A" w:rsidRDefault="0007107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00DB3E3" w14:textId="77777777" w:rsidR="0007107A" w:rsidRDefault="0007107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8BAD233" w14:textId="77777777" w:rsidR="0007107A" w:rsidRDefault="0007107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21EB3FC" w14:textId="77777777" w:rsidR="0007107A" w:rsidRDefault="0007107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EEBB2FE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33EC26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9B55E5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DF1C0F2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7CD63183" w14:textId="77777777" w:rsidTr="00306032">
        <w:tc>
          <w:tcPr>
            <w:tcW w:w="5102" w:type="dxa"/>
          </w:tcPr>
          <w:p w14:paraId="71B71F9D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944BB68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4036594A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000C388A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6FE1B2A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408F135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4BE70A3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980A11F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56B20FB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0812615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442BEE8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6469F71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503A50C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683AC1E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312EB229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67759B8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25DD1CB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2EA407B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65C9439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7532A33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32AD3B8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3AD12792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04E7E61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4F735A0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1751653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28A4719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47A7087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6DFDCB06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3C628BA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2B957EA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2127E05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11D590F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4927322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7FBB63D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52F159D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10104BF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5C3F522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043F223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0511855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0C34DB6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2D2E4B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4F9D7E4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80220F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34B68B6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5A0EBDB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02900FE3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6BBE301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7A48884C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4BA1D28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1A1770A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104A3D3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0B1B52C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32446AE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05C6C18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34FAC05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12B2A0B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69CBE8F6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4EB521D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15DF6A2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36F927F9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стояки отопления, ответвления от стояков до приборов отопления;</w:t>
      </w:r>
    </w:p>
    <w:p w14:paraId="0F7F5D51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242BA872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39E9E3D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5CD6CBC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76B86D31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37548A3A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4147B35A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66157186" w14:textId="77777777" w:rsidTr="00C17B62">
        <w:tc>
          <w:tcPr>
            <w:tcW w:w="6052" w:type="dxa"/>
            <w:shd w:val="clear" w:color="auto" w:fill="FFFFFF"/>
          </w:tcPr>
          <w:p w14:paraId="1C41E76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275795A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56923246" w14:textId="77777777" w:rsidTr="00C17B62">
        <w:tc>
          <w:tcPr>
            <w:tcW w:w="6052" w:type="dxa"/>
            <w:shd w:val="clear" w:color="auto" w:fill="FFFFFF"/>
          </w:tcPr>
          <w:p w14:paraId="5FB1088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25A2187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5BD1F4DA" w14:textId="77777777" w:rsidTr="00C17B62">
        <w:tc>
          <w:tcPr>
            <w:tcW w:w="6052" w:type="dxa"/>
            <w:shd w:val="clear" w:color="auto" w:fill="FFFFFF"/>
          </w:tcPr>
          <w:p w14:paraId="419F907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21768B7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0BF25BE5" w14:textId="77777777" w:rsidTr="00C17B62">
        <w:tc>
          <w:tcPr>
            <w:tcW w:w="6052" w:type="dxa"/>
            <w:shd w:val="clear" w:color="auto" w:fill="FFFFFF"/>
          </w:tcPr>
          <w:p w14:paraId="20AB431D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653A62E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661481DA" w14:textId="77777777" w:rsidTr="00C17B62">
        <w:tc>
          <w:tcPr>
            <w:tcW w:w="6052" w:type="dxa"/>
            <w:shd w:val="clear" w:color="auto" w:fill="FFFFFF"/>
          </w:tcPr>
          <w:p w14:paraId="6BBC175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29D8327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6104DCEE" w14:textId="77777777" w:rsidTr="00C17B62">
        <w:tc>
          <w:tcPr>
            <w:tcW w:w="6052" w:type="dxa"/>
            <w:shd w:val="clear" w:color="auto" w:fill="FFFFFF"/>
          </w:tcPr>
          <w:p w14:paraId="3BC66FB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46B9CD4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129C82E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955EB9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103B273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7F0F4915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485C4764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172B9C13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A1CABBA" w14:textId="77777777" w:rsidTr="00C17B62">
        <w:tc>
          <w:tcPr>
            <w:tcW w:w="10206" w:type="dxa"/>
            <w:gridSpan w:val="2"/>
            <w:shd w:val="clear" w:color="auto" w:fill="FFFFFF"/>
          </w:tcPr>
          <w:p w14:paraId="0873B61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3328FB25" w14:textId="77777777" w:rsidTr="00C17B62">
        <w:tc>
          <w:tcPr>
            <w:tcW w:w="6120" w:type="dxa"/>
            <w:shd w:val="clear" w:color="auto" w:fill="FFFFFF"/>
          </w:tcPr>
          <w:p w14:paraId="18F4DA9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0472621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3AE8FE80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4637938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5D23A11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6CA67E98" w14:textId="77777777" w:rsidTr="00C17B62">
        <w:tc>
          <w:tcPr>
            <w:tcW w:w="6120" w:type="dxa"/>
            <w:shd w:val="clear" w:color="auto" w:fill="FFFFFF"/>
          </w:tcPr>
          <w:p w14:paraId="17783EF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7B14EBC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4D85AB99" w14:textId="77777777" w:rsidTr="00C17B62">
        <w:tc>
          <w:tcPr>
            <w:tcW w:w="6120" w:type="dxa"/>
            <w:shd w:val="clear" w:color="auto" w:fill="FFFFFF"/>
          </w:tcPr>
          <w:p w14:paraId="4A5381B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00A4CE2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7E01102A" w14:textId="77777777" w:rsidTr="00C17B62">
        <w:tc>
          <w:tcPr>
            <w:tcW w:w="6120" w:type="dxa"/>
            <w:shd w:val="clear" w:color="auto" w:fill="FFFFFF"/>
          </w:tcPr>
          <w:p w14:paraId="1C14E8F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93A55F9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30D1122" w14:textId="77777777" w:rsidTr="00C17B62">
        <w:tc>
          <w:tcPr>
            <w:tcW w:w="6120" w:type="dxa"/>
            <w:shd w:val="clear" w:color="auto" w:fill="FFFFFF"/>
          </w:tcPr>
          <w:p w14:paraId="09D60BE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3926A83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790473B" w14:textId="77777777" w:rsidTr="00C17B62">
        <w:tc>
          <w:tcPr>
            <w:tcW w:w="10206" w:type="dxa"/>
            <w:gridSpan w:val="2"/>
            <w:shd w:val="clear" w:color="auto" w:fill="FFFFFF"/>
          </w:tcPr>
          <w:p w14:paraId="375734C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6793C6F8" w14:textId="77777777" w:rsidTr="00C17B62">
        <w:tc>
          <w:tcPr>
            <w:tcW w:w="6120" w:type="dxa"/>
            <w:shd w:val="clear" w:color="auto" w:fill="FFFFFF"/>
          </w:tcPr>
          <w:p w14:paraId="650957D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27C59F4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29D86548" w14:textId="77777777" w:rsidTr="00C17B62">
        <w:tc>
          <w:tcPr>
            <w:tcW w:w="6120" w:type="dxa"/>
            <w:shd w:val="clear" w:color="auto" w:fill="FFFFFF"/>
          </w:tcPr>
          <w:p w14:paraId="2B45166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147A1084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67D6BADA" w14:textId="77777777" w:rsidTr="00C17B62">
        <w:tc>
          <w:tcPr>
            <w:tcW w:w="6120" w:type="dxa"/>
            <w:shd w:val="clear" w:color="auto" w:fill="FFFFFF"/>
          </w:tcPr>
          <w:p w14:paraId="6DB2400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6A4EB08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3CF15BAE" w14:textId="77777777" w:rsidTr="00C17B62">
        <w:tc>
          <w:tcPr>
            <w:tcW w:w="6120" w:type="dxa"/>
            <w:shd w:val="clear" w:color="auto" w:fill="FFFFFF"/>
          </w:tcPr>
          <w:p w14:paraId="33CB238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131F9059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11E89B7" w14:textId="77777777" w:rsidTr="00C17B62">
        <w:tc>
          <w:tcPr>
            <w:tcW w:w="6120" w:type="dxa"/>
            <w:shd w:val="clear" w:color="auto" w:fill="FFFFFF"/>
          </w:tcPr>
          <w:p w14:paraId="125708A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2FF33AA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2B95F1EC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326EA64E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59EEC152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0BE60EA4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7B4F77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A4588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0B72C58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CC4EE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FB6C3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1FE8FDA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10C68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9DE864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5F5D727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57A16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D87716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7943276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FC1EA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31096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6159B11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4BC34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90715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5E22772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EB6A9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64F54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4D7EF09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416B7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C4370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19DF9DEE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32BA703B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2503976F" w14:textId="77777777" w:rsidTr="005F634F">
        <w:tc>
          <w:tcPr>
            <w:tcW w:w="5103" w:type="dxa"/>
            <w:gridSpan w:val="2"/>
          </w:tcPr>
          <w:p w14:paraId="357046D3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2F59D9C1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6C6728D5" w14:textId="77777777" w:rsidTr="005F634F">
        <w:tc>
          <w:tcPr>
            <w:tcW w:w="5103" w:type="dxa"/>
            <w:gridSpan w:val="2"/>
          </w:tcPr>
          <w:p w14:paraId="15D53A65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02DE998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1D2E761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4C96718F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428F504B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F0822D1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62C7009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0303537A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1A61DA1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CCB66B5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558DBB37" w14:textId="77777777" w:rsidTr="00B84902">
        <w:tc>
          <w:tcPr>
            <w:tcW w:w="5102" w:type="dxa"/>
          </w:tcPr>
          <w:p w14:paraId="32300798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7A023E3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48FD069D" w14:textId="77777777" w:rsidTr="00B84902">
        <w:tc>
          <w:tcPr>
            <w:tcW w:w="5102" w:type="dxa"/>
          </w:tcPr>
          <w:p w14:paraId="395421A5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B9B89A9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2DF3965E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4DC6C1D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472C77D1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0FFD5A54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057F1459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70C2699B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73C46E9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683C12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FD4FF1F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E458AD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136C6F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Zzo7DAAAA2wAAAA8AAAAAAAAAAAAA&#10;AAAAoQIAAGRycy9kb3ducmV2LnhtbFBLBQYAAAAABAAEAPkAAACRAwAAAAA=&#10;" strokeweight="1.5pt"/>
                      <v:line id="Line 5" o:spid="_x0000_s1029" style="position:absolute;visibility:visible;mso-wrap-style:square" from="5716,2286" to="571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rxzsAAAADbAAAADwAAAGRycy9kb3ducmV2LnhtbERPz2vCMBS+C/sfwhvspukUdHRGGQN1&#10;eLOOwm6P5tl2bV5qkmr9781B8Pjx/V6uB9OKCzlfW1bwPklAEBdW11wq+D1uxh8gfEDW2FomBTfy&#10;sF69jJaYanvlA12yUIoYwj5FBVUIXSqlLyoy6Ce2I47cyTqDIUJXSu3wGsNNK6dJMpcGa44NFXb0&#10;XVHRZL1RkPcZ//03G9div93tTvm58bO9Um+vw9cniEBDeIof7h+tYBH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68c7AAAAA2wAAAA8AAAAAAAAAAAAAAAAA&#10;oQIAAGRycy9kb3ducmV2LnhtbFBLBQYAAAAABAAEAPkAAACOAwAAAAA=&#10;" strokeweight="1.5pt"/>
                      <v:line id="Line 6" o:spid="_x0000_s1030" style="position:absolute;visibility:visible;mso-wrap-style:square" from="5716,9144" to="5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ZUVcMAAADbAAAADwAAAGRycy9kb3ducmV2LnhtbESPQWvCQBSE7wX/w/IEb3VjhVaiq4hg&#10;Lb0ZRfD2yD6TmOzbuLvR9N+7hUKPw8x8wyxWvWnEnZyvLCuYjBMQxLnVFRcKjoft6wyED8gaG8uk&#10;4Ic8rJaDlwWm2j54T/csFCJC2KeooAyhTaX0eUkG/di2xNG7WGcwROkKqR0+Itw08i1J3qXBiuNC&#10;iS1tSsrrrDMKTl3G52u9dQ12n7vd5XSr/fRbqdGwX89BBOrDf/iv/aUVfEz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2VFXDAAAA2wAAAA8AAAAAAAAAAAAA&#10;AAAAoQIAAGRycy9kb3ducmV2LnhtbFBLBQYAAAAABAAEAPkAAACRAwAAAAA=&#10;" strokeweight="1.5pt"/>
                      <v:line id="Line 7" o:spid="_x0000_s1031" style="position:absolute;visibility:visible;mso-wrap-style:square" from="5716,6858" to="12572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KIs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fE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kyiLDAAAA2wAAAA8AAAAAAAAAAAAA&#10;AAAAoQIAAGRycy9kb3ducmV2LnhtbFBLBQYAAAAABAAEAPkAAACRAwAAAAA=&#10;" strokeweight="1.5pt"/>
                      <v:line id="Line 8" o:spid="_x0000_s1032" style="position:absolute;visibility:visible;mso-wrap-style:square" from="5716,9144" to="1257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hvucMAAADbAAAADwAAAGRycy9kb3ducmV2LnhtbESPQWvCQBSE7wX/w/IEb3VjhVaiq4ig&#10;lt6MInh7ZJ9JTPZturvR9N+7hUKPw8x8wyxWvWnEnZyvLCuYjBMQxLnVFRcKTsft6wyED8gaG8uk&#10;4Ic8rJaDlwWm2j74QPcsFCJC2KeooAyhTaX0eUkG/di2xNG7WmcwROkKqR0+Itw08i1J3qXBiuNC&#10;iS1tSsrrrDMKzl3Gl1u9dQ12u/3+ev6u/fRLqdGwX89BBOrDf/iv/akVfEz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ob7nDAAAA2wAAAA8AAAAAAAAAAAAA&#10;AAAAoQIAAGRycy9kb3ducmV2LnhtbFBLBQYAAAAABAAEAPkAAACRAwAAAAA=&#10;" strokeweight="1.5pt"/>
                      <v:line id="Line 9" o:spid="_x0000_s1033" style="position:absolute;flip:x;visibility:visible;mso-wrap-style:square" from="4573,6858" to="571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H918MAAADbAAAADwAAAGRycy9kb3ducmV2LnhtbESPQWsCMRSE7wX/Q3iCt5pVxMpqFBEE&#10;xR5aFbw+Nm83i5uXJYnu+u+bQqHHYWa+YVab3jbiST7UjhVMxhkI4sLpmisF18v+fQEiRGSNjWNS&#10;8KIAm/XgbYW5dh1/0/McK5EgHHJUYGJscylDYchiGLuWOHml8xZjkr6S2mOX4LaR0yybS4s1pwWD&#10;Le0MFffzwyqQx1P35ffTa1mVh9bdjuZz3vVKjYb9dgkiUh//w3/tg1bwMYP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B/dfDAAAA2wAAAA8AAAAAAAAAAAAA&#10;AAAAoQIAAGRycy9kb3ducmV2LnhtbFBLBQYAAAAABAAEAPkAAACRAwAAAAA=&#10;" strokeweight="1.5pt"/>
                      <v:line id="Line 10" o:spid="_x0000_s1034" style="position:absolute;visibility:visible;mso-wrap-style:square" from="4573,8001" to="571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1SVsQAAADbAAAADwAAAGRycy9kb3ducmV2LnhtbESPT2vCQBTE74V+h+UVvNWNlVqJriKC&#10;f+itqQjeHtlnEpN9m+5uNP323YLgcZiZ3zDzZW8acSXnK8sKRsMEBHFudcWFgsP35nUKwgdkjY1l&#10;UvBLHpaL56c5ptre+IuuWShEhLBPUUEZQptK6fOSDPqhbYmjd7bOYIjSFVI7vEW4aeRbkkykwYrj&#10;QoktrUvK66wzCo5dxqdLvXENdtvd7nz8qf34U6nBS7+agQjUh0f43t5rBR/v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jVJWxAAAANsAAAAPAAAAAAAAAAAA&#10;AAAAAKECAABkcnMvZG93bnJldi54bWxQSwUGAAAAAAQABAD5AAAAkgMAAAAA&#10;" strokeweight="1.5pt"/>
                      <v:line id="Line 11" o:spid="_x0000_s1035" style="position:absolute;visibility:visible;mso-wrap-style:square" from="7999,6858" to="7999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VGBMQAAADbAAAADwAAAGRycy9kb3ducmV2LnhtbESPwWrDMBBE74H+g9hCb7HcEpLiRgkl&#10;UPDBPdgJ7XWxNpaJtXIs1Xb/PgoUehxm5g2z3c+2EyMNvnWs4DlJQRDXTrfcKDgdP5avIHxA1tg5&#10;JgW/5GG/e1hsMdNu4pLGKjQiQthnqMCE0GdS+tqQRZ+4njh6ZzdYDFEOjdQDThFuO/mSpmtpseW4&#10;YLCng6H6Uv1YBavP3OjvufBFmeZf1F5Xh2vllHp6nN/fQASaw3/4r51rBZs1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UYExAAAANsAAAAPAAAAAAAAAAAA&#10;AAAAAKECAABkcnMvZG93bnJldi54bWxQSwUGAAAAAAQABAD5AAAAkgMAAAAA&#10;" strokeweight="2.25pt"/>
                      <v:line id="Line 12" o:spid="_x0000_s1036" style="position:absolute;visibility:visible;mso-wrap-style:square" from="7999,2286" to="800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TJ0sUAAADbAAAADwAAAGRycy9kb3ducmV2LnhtbESPQWsCMRSE70L/Q3iFXkSz9tC1W6O0&#10;gqWHQtVKz4/NcxPcvCybuLv115tCweMwM98wi9XgatFRG6xnBbNpBoK49NpypeDwvZnMQYSIrLH2&#10;TAp+KcBqeTdaYKF9zzvq9rESCcKhQAUmxqaQMpSGHIapb4iTd/Stw5hkW0ndYp/grpaPWfYkHVpO&#10;CwYbWhsqT/uzU/DZl+bS/Nivt+1zrjur38dm7JR6uB9eX0BEGuIt/N/+0Ary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TJ0sUAAADbAAAADwAAAAAAAAAA&#10;AAAAAAChAgAAZHJzL2Rvd25yZXYueG1sUEsFBgAAAAAEAAQA+QAAAJMDAAAAAA==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Ztf8EAAADbAAAADwAAAGRycy9kb3ducmV2LnhtbERPTWvCQBC9F/wPywje6sYebE1dpQiC&#10;B61UpechOyap2dm4u43x3zuHQo+P9z1f9q5RHYVYezYwGWegiAtvay4NnI7r5zdQMSFbbDyTgTtF&#10;WC4GT3PMrb/xF3WHVCoJ4ZijgSqlNtc6FhU5jGPfEgt39sFhEhhKbQPeJNw1+iXLptphzdJQYUur&#10;iorL4ddJb1Fuw/X759Jvzrvt+srd7PO4N2Y07D/eQSXq07/4z72xBl5lrHyRH6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m1/wQAAANsAAAAPAAAAAAAAAAAAAAAA&#10;AKECAABkcnMvZG93bnJldi54bWxQSwUGAAAAAAQABAD5AAAAjwMAAAAA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<v:line id="Line 15" o:spid="_x0000_s1039" style="position:absolute;visibility:visible;mso-wrap-style:square" from="3429,13716" to="5716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    <v:line id="Line 16" o:spid="_x0000_s1040" style="position:absolute;visibility:visible;mso-wrap-style:square" from="4573,12573" to="1142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yQicIAAADbAAAADwAAAGRycy9kb3ducmV2LnhtbESPwWrDMBBE74H+g9hCb4mcNhTHiRKK&#10;odSnQJN8wMZaW6bWykiq7f59FSj0OMzMG2Z/nG0vRvKhc6xgvcpAENdOd9wquF7elzmIEJE19o5J&#10;wQ8FOB4eFnsstJv4k8ZzbEWCcChQgYlxKKQMtSGLYeUG4uQ1zluMSfpWao9TgttePmfZq7TYcVow&#10;OFBpqP46f1sF2xtqsznpPp6al4+qKTPrzVWpp8f5bQci0hz/w3/tSivI13D/kn6AP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yQicIAAADbAAAADwAAAAAAAAAAAAAA&#10;AAChAgAAZHJzL2Rvd25yZXYueG1sUEsFBgAAAAAEAAQA+QAAAJADAAAAAA==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ivcMA&#10;AADbAAAADwAAAGRycy9kb3ducmV2LnhtbESPQWsCMRSE7wX/Q3hCL0WzarG6GqUUFL2plfb62Dx3&#10;Fzcv2ySu6783QsHjMPPNMPNlayrRkPOlZQWDfgKCOLO65FzB8XvVm4DwAVljZZkU3MjDctF5mWOq&#10;7ZX31BxCLmIJ+xQVFCHUqZQ+K8ig79uaOHon6wyGKF0utcNrLDeVHCbJWBosOS4UWNNXQdn5cDEK&#10;Ju+b5tdvR7ufbHyqpuHto1n/OaVeu+3nDESgNjzD//RGR24I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MivcMAAADbAAAADwAAAAAAAAAAAAAAAACYAgAAZHJzL2Rv&#10;d25yZXYueG1sUEsFBgAAAAAEAAQA9QAAAIgDAAAAAA==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HJsQA&#10;AADbAAAADwAAAGRycy9kb3ducmV2LnhtbESPT2sCMRTE74V+h/AKvRQ3WxW1W6OI0GJvVkWvj83b&#10;P3Tzsibpun57UxB6HGZ+M8x82ZtGdOR8bVnBa5KCIM6trrlUcNh/DGYgfEDW2FgmBVfysFw8Pswx&#10;0/bC39TtQiliCfsMFVQhtJmUPq/IoE9sSxy9wjqDIUpXSu3wEstNI4dpOpEGa44LFba0rij/2f0a&#10;BbPxpjv5r9H2mE+K5i28TLvPs1Pq+alfvYMI1If/8J3e6MiN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hyb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E6cYA&#10;AADbAAAADwAAAGRycy9kb3ducmV2LnhtbESPQWvCQBSE7wX/w/KEXorZWIpIzCoqFFqKUGMPHp/Z&#10;ZxLMvo3ZrUn89d1CocdhZr5h0lVvanGj1lWWFUyjGARxbnXFhYKvw+tkDsJ5ZI21ZVIwkIPVcvSQ&#10;YqJtx3u6Zb4QAcIuQQWl900ipctLMugi2xAH72xbgz7ItpC6xS7ATS2f43gmDVYcFkpsaFtSfsm+&#10;jYLT9GOHw+x40Pa6fS82l+zz6Z4p9Tju1wsQnnr/H/5rv2kF8xf4/RJ+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E6cYAAADbAAAADwAAAAAAAAAAAAAAAACYAgAAZHJz&#10;L2Rvd25yZXYueG1sUEsFBgAAAAAEAAQA9QAAAIsD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vsQA&#10;AADbAAAADwAAAGRycy9kb3ducmV2LnhtbESPQWvCQBSE74X+h+UVeim6aZWoqauIoNibTUWvj+wz&#10;Cc2+TXfXmP77bkHwOMx8M8x82ZtGdOR8bVnB6zABQVxYXXOp4PC1GUxB+ICssbFMCn7Jw3Lx+DDH&#10;TNsrf1KXh1LEEvYZKqhCaDMpfVGRQT+0LXH0ztYZDFG6UmqH11huGvmWJKk0WHNcqLCldUXFd34x&#10;CqbjXXfyH6P9sUjPzSy8TLrtj1Pq+alfvYMI1Id7+EbvdORS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JL7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VV8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GSt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xVX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5E795BC4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0E0465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47AA02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714119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D6A846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rhk8MAAADbAAAADwAAAGRycy9kb3ducmV2LnhtbESPQWvCQBSE7wX/w/IEb3VjhVKjq4ig&#10;lt6MInh7ZJ9JTPZturvR9N+7hUKPw8x8wyxWvWnEnZyvLCuYjBMQxLnVFRcKTsft6wcIH5A1NpZJ&#10;wQ95WC0HLwtMtX3wge5ZKESEsE9RQRlCm0rp85IM+rFtiaN3tc5giNIVUjt8RLhp5FuSvEuDFceF&#10;ElvalJTXWWcUnLuML7d66xrsdvv99fxd++mXUqNhv56DCNSH//Bf+1MrmM7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q4ZPDAAAA2wAAAA8AAAAAAAAAAAAA&#10;AAAAoQIAAGRycy9kb3ducmV2LnhtbFBLBQYAAAAABAAEAPkAAACRAwAAAAA=&#10;" strokeweight="1.5pt"/>
                      <v:line id="Line 27" o:spid="_x0000_s1051" style="position:absolute;visibility:visible;mso-wrap-style:square" from="4572,2285" to="4572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7c8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WO3PAAAAA2wAAAA8AAAAAAAAAAAAAAAAA&#10;oQIAAGRycy9kb3ducmV2LnhtbFBLBQYAAAAABAAEAPkAAACOAwAAAAA=&#10;" strokeweight="1.5pt"/>
                      <v:line id="Line 28" o:spid="_x0000_s1052" style="position:absolute;visibility:visible;mso-wrap-style:square" from="4572,8000" to="4579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e6M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E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nujDAAAA2wAAAA8AAAAAAAAAAAAA&#10;AAAAoQIAAGRycy9kb3ducmV2LnhtbFBLBQYAAAAABAAEAPkAAACRAwAAAAA=&#10;" strokeweight="1.5pt"/>
                      <v:line id="Line 29" o:spid="_x0000_s1053" style="position:absolute;visibility:visible;mso-wrap-style:square" from="4572,6855" to="800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gAn8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fEz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AJ/DAAAA2wAAAA8AAAAAAAAAAAAA&#10;AAAAoQIAAGRycy9kb3ducmV2LnhtbFBLBQYAAAAABAAEAPkAAACRAwAAAAA=&#10;" strokeweight="1.5pt"/>
                      <v:line id="Line 30" o:spid="_x0000_s1054" style="position:absolute;visibility:visible;mso-wrap-style:square" from="4572,8000" to="8001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lBM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vE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EpQTDAAAA2wAAAA8AAAAAAAAAAAAA&#10;AAAAoQIAAGRycy9kb3ducmV2LnhtbFBLBQYAAAAABAAEAPkAAACRAwAAAAA=&#10;" strokeweight="1.5pt"/>
                      <v:line id="Line 31" o:spid="_x0000_s1055" style="position:absolute;visibility:visible;mso-wrap-style:square" from="8001,5715" to="800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<v:line id="Line 32" o:spid="_x0000_s1056" style="position:absolute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    <v:line id="Line 33" o:spid="_x0000_s1057" style="position:absolute;flip:y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    <v:line id="Line 34" o:spid="_x0000_s1058" style="position:absolute;visibility:visible;mso-wrap-style:square" from="11430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v:line id="Line 35" o:spid="_x0000_s1059" style="position:absolute;visibility:visible;mso-wrap-style:square" from="11430,6855" to="13716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A3dc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gN3XAAAAA2wAAAA8AAAAAAAAAAAAAAAAA&#10;oQIAAGRycy9kb3ducmV2LnhtbFBLBQYAAAAABAAEAPkAAACOAwAAAAA=&#10;" strokeweight="1.5pt"/>
                      <v:line id="Line 36" o:spid="_x0000_s1060" style="position:absolute;visibility:visible;mso-wrap-style:square" from="11430,8000" to="13716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S7sQAAADbAAAADwAAAGRycy9kb3ducmV2LnhtbESPT2vCQBTE74V+h+UVvNWNtUiNriKC&#10;f+itqQjeHtlnEpN9m+5uNP323YLgcZiZ3zDzZW8acSXnK8sKRsMEBHFudcWFgsP35vUDhA/IGhvL&#10;pOCXPCwXz09zTLW98Rdds1CICGGfooIyhDaV0uclGfRD2xJH72ydwRClK6R2eItw08i3JJlIgxXH&#10;hRJbWpeU11lnFBy7jE+XeuMa7La73fn4U/vxp1KDl341AxGoD4/wvb3XCt6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JLuxAAAANsAAAAPAAAAAAAAAAAA&#10;AAAAAKECAABkcnMvZG93bnJldi54bWxQSwUGAAAAAAQABAD5AAAAkgMAAAAA&#10;" strokeweight="1.5pt"/>
                      <v:line id="Line 37" o:spid="_x0000_s1061" style="position:absolute;visibility:visible;mso-wrap-style:square" from="8001,2285" to="800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gNxsIAAADbAAAADwAAAGRycy9kb3ducmV2LnhtbERPy2oCMRTdC/5DuEI3UjMWqu1oFC20&#10;dCG0Puj6MrlOgpObYZLOTPv1ZiG4PJz3ct27SrTUBOtZwXSSgSAuvLZcKjgd3x9fQISIrLHyTAr+&#10;KMB6NRwsMde+4z21h1iKFMIhRwUmxjqXMhSGHIaJr4kTd/aNw5hgU0rdYJfCXSWfsmwmHVpODQZr&#10;ejNUXA6/TsGuK8x//WO/tt+vc91a/TE2Y6fUw6jfLEBE6uNdfHN/agXPaX36kn6AX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gNxsIAAADbAAAADwAAAAAAAAAAAAAA&#10;AAChAgAAZHJzL2Rvd25yZXYueG1sUEsFBgAAAAAEAAQA+QAAAJADAAAAAA==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mYgsIAAADbAAAADwAAAGRycy9kb3ducmV2LnhtbESPzYrCMBSF98K8Q7gD7jRVUL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mYgsIAAADbAAAADwAAAAAAAAAAAAAA&#10;AAChAgAAZHJzL2Rvd25yZXYueG1sUEsFBgAAAAAEAAQA+QAAAJADAAAAAA==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ZcAA&#10;AADbAAAADwAAAGRycy9kb3ducmV2LnhtbESP0YrCMBRE3wX/IVzBtzW14LJUoxRhwUd19wMuzW1T&#10;bW5Kkq3VrzfCgo/DzJxhNrvRdmIgH1rHCpaLDARx5XTLjYLfn++PLxAhImvsHJOCOwXYbaeTDRba&#10;3fhEwzk2IkE4FKjAxNgXUobKkMWwcD1x8mrnLcYkfSO1x1uC207mWfYpLbacFgz2tDdUXc9/VkE+&#10;dIeHbvsm+suyNCdd1pfVUan5bCzXICKN8R3+bx+0glUOry/p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xqZcAAAADbAAAADwAAAAAAAAAAAAAAAACYAgAAZHJzL2Rvd25y&#10;ZXYueG1sUEsFBgAAAAAEAAQA9QAAAIUD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0VMMA&#10;AADbAAAADwAAAGRycy9kb3ducmV2LnhtbESPT2sCMRTE70K/Q3gFb5pt/UNZjSIV0VOltqDHZ/K6&#10;Wdy8LJuo67c3BcHjMDO/Yabz1lXiQk0oPSt462cgiLU3JRcKfn9WvQ8QISIbrDyTghsFmM9eOlPM&#10;jb/yN112sRAJwiFHBTbGOpcyaEsOQ9/XxMn7843DmGRTSNPgNcFdJd+zbCwdlpwWLNb0aUmfdmen&#10;QLdfQ7u86e2YzeJwKrb7QXZcK9V9bRcTEJHa+Aw/2hujYDSA/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F0VMMAAADbAAAADwAAAAAAAAAAAAAAAACYAgAAZHJzL2Rv&#10;d25yZXYueG1sUEsFBgAAAAAEAAQA9QAAAIgD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e6zcIAAADbAAAADwAAAGRycy9kb3ducmV2LnhtbESPwWrDMBBE74H+g9hCb4ncNi6NEyWU&#10;QKhPhqb5gK21tkytlZGU2P37KBDocZiZN8xmN9leXMiHzrGC50UGgrh2uuNWwen7MH8HESKyxt4x&#10;KfijALvtw2yDhXYjf9HlGFuRIBwKVGBiHAopQ23IYli4gTh5jfMWY5K+ldrjmOC2ly9Z9iYtdpwW&#10;DA60N1T/Hs9WweoHtVlWuo9V8/pZNvvMenNS6ulx+liDiDTF//C9XWoFeQ63L+kHyO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e6zcIAAADbAAAADwAAAAAAAAAAAAAA&#10;AAChAgAAZHJzL2Rvd25yZXYueG1sUEsFBgAAAAAEAAQA+QAAAJADAAAAAA==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cv78A&#10;AADbAAAADwAAAGRycy9kb3ducmV2LnhtbERPTYvCMBC9C/sfwgjeNFUWka5RdhddPQlWQfY2NmNT&#10;bCalibb+e3MQPD7e93zZ2UrcqfGlYwXjUQKCOHe65ELB8bAezkD4gKyxckwKHuRhufjozTHVruU9&#10;3bNQiBjCPkUFJoQ6ldLnhiz6kauJI3dxjcUQYVNI3WAbw20lJ0kylRZLjg0Ga/o1lF+zm1Uw+zfm&#10;9MNXU+4Kb/7Om8/QrrZKDfrd9xeIQF14i1/urVYwjevjl/g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WRy/vwAAANsAAAAPAAAAAAAAAAAAAAAAAJgCAABkcnMvZG93bnJl&#10;di54bWxQSwUGAAAAAAQABAD1AAAAhAM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QgMUA&#10;AADbAAAADwAAAGRycy9kb3ducmV2LnhtbESPQWuDQBSE74X8h+UFeinNag9pMa5SEkIVCiVpDzk+&#10;3FcV3bfibhL9991CIMdhZr5h0nwyvbjQ6FrLCuJVBIK4srrlWsHP9/75DYTzyBp7y6RgJgd5tnhI&#10;MdH2yge6HH0tAoRdggoa74dESlc1ZNCt7EAcvF87GvRBjrXUI14D3PTyJYrW0mDLYaHBgbYNVd3x&#10;bBS8dlVdnljrj89Cl9OuK77mp0Kpx+X0vgHhafL38K1daAXrGP6/h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FCAxQAAANsAAAAPAAAAAAAAAAAAAAAAAJgCAABkcnMv&#10;ZG93bnJldi54bWxQSwUGAAAAAAQABAD1AAAAigMAAAAA&#10;"/>
                      <v:line id="Line 48" o:spid="_x0000_s1072" style="position:absolute;visibility:visible;mso-wrap-style:square" from="17145,6855" to="17145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OkcIAAADbAAAADwAAAGRycy9kb3ducmV2LnhtbESPQYvCMBSE7wv+h/AEb2uqsEWqUUQQ&#10;lN3D6gp7fTSvTbF5KUm09d9vFgSPw8x8w6w2g23FnXxoHCuYTTMQxKXTDdcKLj/79wWIEJE1to5J&#10;wYMCbNajtxUW2vV8ovs51iJBOBSowMTYFVKG0pDFMHUdcfIq5y3GJH0ttcc+wW0r51mWS4sNpwWD&#10;He0MldfzzSqQx8/+2+/nl6quDp37PZqvvB+UmoyH7RJEpCG+ws/2QSvIP+D/S/o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TOkcIAAADbAAAADwAAAAAAAAAAAAAA&#10;AAChAgAAZHJzL2Rvd25yZXYueG1sUEsFBgAAAAAEAAQA+QAAAJADAAAAAA==&#10;" strokeweight="1.5pt"/>
                      <v:line id="Line 52" o:spid="_x0000_s1076" style="position:absolute;visibility:visible;mso-wrap-style:square" from="20574,8000" to="24003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      <v:shape id="Freeform 53" o:spid="_x0000_s1077" style="position:absolute;left:23667;top:6889;width:469;height:1181;visibility:visible;mso-wrap-style:square;v-text-anchor:top" coordsize="7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rHsUA&#10;AADbAAAADwAAAGRycy9kb3ducmV2LnhtbESPT2sCMRTE7wW/Q3iCt5rVgy2rUUTwT4sIXUU9PjbP&#10;3dXNy5Kkun77plDocZiZ3zCTWWtqcSfnK8sKBv0EBHFudcWFgsN++foOwgdkjbVlUvAkD7Np52WC&#10;qbYP/qJ7FgoRIexTVFCG0KRS+rwkg75vG+LoXawzGKJ0hdQOHxFuajlMkpE0WHFcKLGhRUn5Lfs2&#10;Ctrtzl12rjqfPrPj4rrarD/CkpXqddv5GESgNvyH/9obrWD0Br9f4g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SsexQAAANsAAAAPAAAAAAAAAAAAAAAAAJgCAABkcnMv&#10;ZG93bnJldi54bWxQSwUGAAAAAAQABAD1AAAAigM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D5A65BA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3FFD8BAE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7CE45678" w14:textId="77777777" w:rsidR="00AA3A92" w:rsidRDefault="00AA3A92" w:rsidP="009D4480">
      <w:pPr>
        <w:rPr>
          <w:b/>
          <w:sz w:val="18"/>
          <w:szCs w:val="18"/>
        </w:rPr>
      </w:pPr>
    </w:p>
    <w:p w14:paraId="5ED625A4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2FF00533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586EDBB8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2C8E9B6B" wp14:editId="75ED1F46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52519E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0F11D8F8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A2C992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8AF0530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93539FB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871861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tPTMAAAADaAAAADwAAAGRycy9kb3ducmV2LnhtbERPTWvCQBC9F/wPywje6sYKpURXEcEq&#10;3ppKwNuQHZOY7Gzc3Wj677tCoafh8T5nuR5MK+7kfG1ZwWyagCAurK65VHD63r1+gPABWWNrmRT8&#10;kIf1avSyxFTbB3/RPQuliCHsU1RQhdClUvqiIoN+ajviyF2sMxgidKXUDh8x3LTyLUnepcGaY0OF&#10;HW0rKpqsNwryPuPztdm5FvvP/f6S3xo/Pyo1GQ+bBYhAQ/gX/7kPOs6H5yvPK1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bT0zAAAAA2gAAAA8AAAAAAAAAAAAAAAAA&#10;oQIAAGRycy9kb3ducmV2LnhtbFBLBQYAAAAABAAEAPkAAACOAwAAAAA=&#10;" strokeweight="1.5pt"/>
                      <v:line id="Line 57" o:spid="_x0000_s1081" style="position:absolute;flip:y;visibility:visible;mso-wrap-style:square" from="2286,11433" to="2295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gF68EAAADaAAAADwAAAGRycy9kb3ducmV2LnhtbESPQYvCMBSE78L+h/CEvWlqD7JUo4gg&#10;KO7BdQWvj+a1KTYvJcna+u+NIOxxmJlvmOV6sK24kw+NYwWzaQaCuHS64VrB5Xc3+QIRIrLG1jEp&#10;eFCA9epjtMRCu55/6H6OtUgQDgUqMDF2hZShNGQxTF1HnLzKeYsxSV9L7bFPcNvKPMvm0mLDacFg&#10;R1tD5e38ZxXIw7E/+V1+qepq37nrwXzP+0Gpz/GwWYCINMT/8Lu91wpy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GAXrwQAAANoAAAAPAAAAAAAAAAAAAAAA&#10;AKECAABkcnMvZG93bnJldi54bWxQSwUGAAAAAAQABAD5AAAAjwMAAAAA&#10;" strokeweight="1.5pt"/>
                      <v:line id="Line 58" o:spid="_x0000_s1082" style="position:absolute;visibility:visible;mso-wrap-style:square" from="2286,12573" to="2286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59" o:spid="_x0000_s1083" style="position:absolute;flip:y;visibility:visible;mso-wrap-style:square" from="3426,12573" to="3434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      <v:line id="Line 60" o:spid="_x0000_s1084" style="position:absolute;visibility:visible;mso-wrap-style:square" from="3426,2288" to="3426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  <v:line id="Line 61" o:spid="_x0000_s1085" style="position:absolute;visibility:visible;mso-wrap-style:square" from="2286,6857" to="686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      <v:line id="Line 62" o:spid="_x0000_s1086" style="position:absolute;visibility:visible;mso-wrap-style:square" from="2286,11433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  <v:line id="Line 63" o:spid="_x0000_s1087" style="position:absolute;visibility:visible;mso-wrap-style:square" from="6860,6857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    <v:line id="Line 64" o:spid="_x0000_s1088" style="position:absolute;visibility:visible;mso-wrap-style:square" from="3426,12573" to="13712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      <v:line id="Line 65" o:spid="_x0000_s1089" style="position:absolute;visibility:visible;mso-wrap-style:square" from="3426,5716" to="13712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    <v:line id="Line 66" o:spid="_x0000_s1090" style="position:absolute;visibility:visible;mso-wrap-style:square" from="7999,6857" to="7999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      <v:line id="Line 67" o:spid="_x0000_s1091" style="position:absolute;visibility:visible;mso-wrap-style:square" from="7999,6857" to="13712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      <v:line id="Line 68" o:spid="_x0000_s1092" style="position:absolute;visibility:visible;mso-wrap-style:square" from="7999,11433" to="13712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<v:shape id="Freeform 69" o:spid="_x0000_s1093" style="position:absolute;left:2328;top:2099;width:1147;height:533;visibility:visible;mso-wrap-style:square;v-text-anchor:top" coordsize="18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jVMMA&#10;AADbAAAADwAAAGRycy9kb3ducmV2LnhtbERPTWvCQBC9C/6HZQRvulGK1NRVpLWgHgqmVeptyI5J&#10;NDsbs1uT/vtuQfA2j/c5s0VrSnGj2hWWFYyGEQji1OqCMwVfn++DZxDOI2ssLZOCX3KwmHc7M4y1&#10;bXhHt8RnIoSwi1FB7n0VS+nSnAy6oa2IA3eytUEfYJ1JXWMTwk0px1E0kQYLDg05VvSaU3pJfoyC&#10;aDNpjufravt20JxU38V+uvooler32uULCE+tf4jv7rUO85/g/5dw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gjVMMAAADbAAAADwAAAAAAAAAAAAAAAACYAgAAZHJzL2Rv&#10;d25yZXYueG1sUEsFBgAAAAAEAAQA9QAAAIgD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EoMEA&#10;AADbAAAADwAAAGRycy9kb3ducmV2LnhtbERPyWrDMBC9B/IPYgK9xXILWepYDqE0UEoJ1O0hx8Ea&#10;L9QaOZaaqH8fFQK5zeOtk2+D6cWZRtdZVvCYpCCIK6s7bhR8f+3naxDOI2vsLZOCP3KwLaaTHDNt&#10;L/xJ59I3Ioawy1BB6/2QSemqlgy6xA7EkavtaNBHODZSj3iJ4aaXT2m6lAY7jg0tDvTSUvVT/hoF&#10;fLCvp/fhGCi4lFar5w+q67VSD7Ow24DwFPxdfHO/6Th/Af+/x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MRKDBAAAA2wAAAA8AAAAAAAAAAAAAAAAAmAIAAGRycy9kb3du&#10;cmV2LnhtbFBLBQYAAAAABAAEAPUAAACGAw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    <v:line id="Line 72" o:spid="_x0000_s1096" style="position:absolute;flip:y;visibility:visible;mso-wrap-style:square" from="13712,4568" to="18294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  <v:line id="Line 73" o:spid="_x0000_s1097" style="position:absolute;visibility:visible;mso-wrap-style:square" from="13712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74" o:spid="_x0000_s1098" style="position:absolute;visibility:visible;mso-wrap-style:square" from="18285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75" o:spid="_x0000_s1099" style="position:absolute;visibility:visible;mso-wrap-style:square" from="13712,10285" to="13712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v:line id="Line 76" o:spid="_x0000_s1100" style="position:absolute;flip:y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  <v:line id="Line 77" o:spid="_x0000_s1101" style="position:absolute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    <v:line id="Line 78" o:spid="_x0000_s1102" style="position:absolute;visibility:visible;mso-wrap-style:square" from="18285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    <v:line id="Line 79" o:spid="_x0000_s1103" style="position:absolute;visibility:visible;mso-wrap-style:square" from="18285,5716" to="21720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LY0M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y2NDDAAAA2wAAAA8AAAAAAAAAAAAA&#10;AAAAoQIAAGRycy9kb3ducmV2LnhtbFBLBQYAAAAABAAEAPkAAACRAwAAAAA=&#10;" strokeweight="1.5pt"/>
                      <v:line id="Line 80" o:spid="_x0000_s1104" style="position:absolute;visibility:visible;mso-wrap-style:square" from="18285,6857" to="2172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<v:line id="Line 81" o:spid="_x0000_s1105" style="position:absolute;visibility:visible;mso-wrap-style:square" from="18285,11433" to="2172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jPM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TO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4zzDAAAA2wAAAA8AAAAAAAAAAAAA&#10;AAAAoQIAAGRycy9kb3ducmV2LnhtbFBLBQYAAAAABAAEAPkAAACRAwAAAAA=&#10;" strokeweight="1.5pt"/>
                      <v:line id="Line 82" o:spid="_x0000_s1106" style="position:absolute;visibility:visible;mso-wrap-style:square" from="18285,12573" to="21720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2FsAA&#10;AADbAAAADwAAAGRycy9kb3ducmV2LnhtbERPz2vCMBS+C/4P4Q1203TiRGpTEcGy46obu741z6bY&#10;vJQm1va/Xw4Djx/f72w/2lYM1PvGsYK3ZQKCuHK64VrB1+W02ILwAVlj65gUTORhn89nGabaPbik&#10;4RxqEUPYp6jAhNClUvrKkEW/dB1x5K6utxgi7Gupe3zEcNvKVZJspMWGY4PBjo6Gqtv5bhW8+5/P&#10;9TD9NqbefheyGG25vhRKvb6Mhx2IQGN4iv/dH1rBKo6N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M2FsAAAADbAAAADwAAAAAAAAAAAAAAAACYAgAAZHJzL2Rvd25y&#10;ZXYueG1sUEsFBgAAAAAEAAQA9QAAAIUDAAAAAA==&#10;" strokeweight="1.5pt">
                        <v:textbox>
                          <w:txbxContent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kctMQAAADbAAAADwAAAGRycy9kb3ducmV2LnhtbESPQWvCQBSE70L/w/IEb7pRQWzqKiIU&#10;PHjRlvb6kn1mo9m3SXaN8d+7QqHHYWa+YVab3laio9aXjhVMJwkI4tzpkgsF31+f4yUIH5A1Vo5J&#10;wYM8bNZvgxWm2t35SN0pFCJC2KeowIRQp1L63JBFP3E1cfTOrrUYomwLqVu8R7it5CxJFtJiyXHB&#10;YE07Q/n1dLMKuuw2vfwcjlef/Tbv2dI0u0OzUGo07LcfIAL14T/8195rBfMZ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WRy0xAAAANsAAAAPAAAAAAAAAAAA&#10;AAAAAKECAABkcnMvZG93bnJldi54bWxQSwUGAAAAAAQABAD5AAAAkgMAAAAA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zuZcUAAADbAAAADwAAAGRycy9kb3ducmV2LnhtbESPT2sCMRTE7wW/Q3iCF6lZrfTP1iha&#10;qHgotLWl58fmdRPcvCybdHf10xtB6HGYmd8wi1XvKtFSE6xnBdNJBoK48NpyqeD76/X2EUSIyBor&#10;z6TgSAFWy8HNAnPtO/6kdh9LkSAcclRgYqxzKUNhyGGY+Jo4eb++cRiTbEqpG+wS3FVylmX30qHl&#10;tGCwphdDxWH/5xS8dYU51T/2ffPx9KBbq7djM3ZKjYb9+hlEpD7+h6/tnVZwN4fLl/QD5P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zuZcUAAADbAAAADwAAAAAAAAAA&#10;AAAAAAChAgAAZHJzL2Rvd25yZXYueG1sUEsFBgAAAAAEAAQA+QAAAJMDAAAAAA==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60449D3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0D90E465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0A96A7C6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50AF096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6609AB2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1BF71FF4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72919CFE" w14:textId="77777777" w:rsidR="00E47560" w:rsidRDefault="00E47560" w:rsidP="009D4480">
      <w:pPr>
        <w:pStyle w:val="ConsNormal"/>
        <w:widowControl/>
        <w:ind w:firstLine="0"/>
        <w:jc w:val="both"/>
      </w:pPr>
    </w:p>
    <w:p w14:paraId="5740B5CE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688B91A6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5CF104DD" w14:textId="77777777" w:rsidTr="005F634F">
        <w:tc>
          <w:tcPr>
            <w:tcW w:w="5103" w:type="dxa"/>
            <w:gridSpan w:val="2"/>
          </w:tcPr>
          <w:p w14:paraId="4D5F8A22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65432BB7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211FAB92" w14:textId="77777777" w:rsidTr="005F634F">
        <w:tc>
          <w:tcPr>
            <w:tcW w:w="5103" w:type="dxa"/>
            <w:gridSpan w:val="2"/>
          </w:tcPr>
          <w:p w14:paraId="25547604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440483A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5B5015E1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5705B2FD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10B08189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E660E47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C3EABC3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2A6441DD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633F8F0E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185FE8C6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271C1DB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5126C4CD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5758C8EF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04215836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E41CBDD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D369243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195D7EE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248FD1D1" w14:textId="77777777" w:rsidTr="00E32558">
        <w:tc>
          <w:tcPr>
            <w:tcW w:w="5102" w:type="dxa"/>
          </w:tcPr>
          <w:p w14:paraId="6C8972CA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005AB76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29FE65FB" w14:textId="77777777" w:rsidTr="00E32558">
        <w:tc>
          <w:tcPr>
            <w:tcW w:w="5102" w:type="dxa"/>
          </w:tcPr>
          <w:p w14:paraId="3C7113D2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9123169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1F9B2A0C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EA8DC5D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F1A92A2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49782931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21D11C90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6E417908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6E463CBD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60CD150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36AB8CD3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A3ECA8A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795007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379B184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65ECE1A7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4B99B57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62D42C8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00BC8EF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CC5200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116A69E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A6DEBE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5FF079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43D2A7B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7A489CE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E9BBCB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1A591A2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2E479A7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0BFCF5D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0270C8B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3BD125D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05E91C0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7D0CD3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F0CA6D6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170A3E8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DA0CC82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236966F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AF30846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3CD24D7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08916629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4D08E8C4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69D6980B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6893CCF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092AF9F3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50C3871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78215BF5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32D1BC7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333801D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06AA6793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5254322A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10C02241" w14:textId="77777777" w:rsidTr="00E05A3C">
        <w:tc>
          <w:tcPr>
            <w:tcW w:w="2233" w:type="dxa"/>
          </w:tcPr>
          <w:p w14:paraId="0315653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66D83D9A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2672A0FC" w14:textId="77777777" w:rsidTr="00E05A3C">
        <w:tc>
          <w:tcPr>
            <w:tcW w:w="2233" w:type="dxa"/>
          </w:tcPr>
          <w:p w14:paraId="35EED1E9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25F7974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458EA5C9" w14:textId="77777777" w:rsidTr="00E05A3C">
        <w:tc>
          <w:tcPr>
            <w:tcW w:w="2233" w:type="dxa"/>
          </w:tcPr>
          <w:p w14:paraId="1696AD81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2D8AEC0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3CA7413B" w14:textId="77777777" w:rsidTr="00E05A3C">
        <w:tc>
          <w:tcPr>
            <w:tcW w:w="4503" w:type="dxa"/>
            <w:gridSpan w:val="2"/>
          </w:tcPr>
          <w:p w14:paraId="0C7ADB8D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045674B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6198957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35ABD62B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C440FD5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A201A8B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4A006A3A" w14:textId="77777777" w:rsidTr="00E05A3C">
        <w:tc>
          <w:tcPr>
            <w:tcW w:w="4503" w:type="dxa"/>
            <w:gridSpan w:val="2"/>
          </w:tcPr>
          <w:p w14:paraId="777E3C49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40DBC42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5F13BAAB" w14:textId="77777777" w:rsidTr="00E05A3C">
        <w:tc>
          <w:tcPr>
            <w:tcW w:w="4503" w:type="dxa"/>
            <w:gridSpan w:val="2"/>
          </w:tcPr>
          <w:p w14:paraId="0CF8020C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21734B1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12ED16C1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35652" w14:textId="77777777" w:rsidR="00464759" w:rsidRDefault="00464759">
      <w:r>
        <w:separator/>
      </w:r>
    </w:p>
  </w:endnote>
  <w:endnote w:type="continuationSeparator" w:id="0">
    <w:p w14:paraId="08A4F31A" w14:textId="77777777" w:rsidR="00464759" w:rsidRDefault="00464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1BCC2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65552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E7D50" w14:textId="77777777" w:rsidR="00464759" w:rsidRDefault="00464759">
      <w:r>
        <w:separator/>
      </w:r>
    </w:p>
  </w:footnote>
  <w:footnote w:type="continuationSeparator" w:id="0">
    <w:p w14:paraId="48AFDEB2" w14:textId="77777777" w:rsidR="00464759" w:rsidRDefault="00464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445008555">
    <w:abstractNumId w:val="10"/>
  </w:num>
  <w:num w:numId="2" w16cid:durableId="1298800710">
    <w:abstractNumId w:val="31"/>
  </w:num>
  <w:num w:numId="3" w16cid:durableId="2145926008">
    <w:abstractNumId w:val="45"/>
  </w:num>
  <w:num w:numId="4" w16cid:durableId="1266041230">
    <w:abstractNumId w:val="33"/>
  </w:num>
  <w:num w:numId="5" w16cid:durableId="1441995475">
    <w:abstractNumId w:val="14"/>
  </w:num>
  <w:num w:numId="6" w16cid:durableId="1674215009">
    <w:abstractNumId w:val="30"/>
  </w:num>
  <w:num w:numId="7" w16cid:durableId="347760680">
    <w:abstractNumId w:val="3"/>
  </w:num>
  <w:num w:numId="8" w16cid:durableId="45960716">
    <w:abstractNumId w:val="26"/>
  </w:num>
  <w:num w:numId="9" w16cid:durableId="1624264330">
    <w:abstractNumId w:val="12"/>
  </w:num>
  <w:num w:numId="10" w16cid:durableId="45953111">
    <w:abstractNumId w:val="9"/>
  </w:num>
  <w:num w:numId="11" w16cid:durableId="1403408229">
    <w:abstractNumId w:val="18"/>
  </w:num>
  <w:num w:numId="12" w16cid:durableId="978077603">
    <w:abstractNumId w:val="16"/>
  </w:num>
  <w:num w:numId="13" w16cid:durableId="2055503558">
    <w:abstractNumId w:val="25"/>
  </w:num>
  <w:num w:numId="14" w16cid:durableId="1681809882">
    <w:abstractNumId w:val="35"/>
  </w:num>
  <w:num w:numId="15" w16cid:durableId="1126314443">
    <w:abstractNumId w:val="44"/>
  </w:num>
  <w:num w:numId="16" w16cid:durableId="1457718484">
    <w:abstractNumId w:val="15"/>
  </w:num>
  <w:num w:numId="17" w16cid:durableId="2017269295">
    <w:abstractNumId w:val="6"/>
  </w:num>
  <w:num w:numId="18" w16cid:durableId="421873367">
    <w:abstractNumId w:val="36"/>
  </w:num>
  <w:num w:numId="19" w16cid:durableId="1502816666">
    <w:abstractNumId w:val="46"/>
  </w:num>
  <w:num w:numId="20" w16cid:durableId="1115518846">
    <w:abstractNumId w:val="38"/>
  </w:num>
  <w:num w:numId="21" w16cid:durableId="1297877900">
    <w:abstractNumId w:val="19"/>
  </w:num>
  <w:num w:numId="22" w16cid:durableId="765880552">
    <w:abstractNumId w:val="43"/>
  </w:num>
  <w:num w:numId="23" w16cid:durableId="615791606">
    <w:abstractNumId w:val="28"/>
  </w:num>
  <w:num w:numId="24" w16cid:durableId="1349405901">
    <w:abstractNumId w:val="47"/>
  </w:num>
  <w:num w:numId="25" w16cid:durableId="1920166980">
    <w:abstractNumId w:val="34"/>
  </w:num>
  <w:num w:numId="26" w16cid:durableId="1069232207">
    <w:abstractNumId w:val="42"/>
  </w:num>
  <w:num w:numId="27" w16cid:durableId="458885811">
    <w:abstractNumId w:val="32"/>
  </w:num>
  <w:num w:numId="28" w16cid:durableId="185991418">
    <w:abstractNumId w:val="7"/>
  </w:num>
  <w:num w:numId="29" w16cid:durableId="365178113">
    <w:abstractNumId w:val="21"/>
  </w:num>
  <w:num w:numId="30" w16cid:durableId="960576585">
    <w:abstractNumId w:val="5"/>
  </w:num>
  <w:num w:numId="31" w16cid:durableId="1834225611">
    <w:abstractNumId w:val="2"/>
  </w:num>
  <w:num w:numId="32" w16cid:durableId="874004630">
    <w:abstractNumId w:val="8"/>
  </w:num>
  <w:num w:numId="33" w16cid:durableId="220213057">
    <w:abstractNumId w:val="22"/>
  </w:num>
  <w:num w:numId="34" w16cid:durableId="811629917">
    <w:abstractNumId w:val="20"/>
  </w:num>
  <w:num w:numId="35" w16cid:durableId="1887061855">
    <w:abstractNumId w:val="27"/>
  </w:num>
  <w:num w:numId="36" w16cid:durableId="59789481">
    <w:abstractNumId w:val="1"/>
  </w:num>
  <w:num w:numId="37" w16cid:durableId="708604544">
    <w:abstractNumId w:val="37"/>
  </w:num>
  <w:num w:numId="38" w16cid:durableId="148908113">
    <w:abstractNumId w:val="24"/>
  </w:num>
  <w:num w:numId="39" w16cid:durableId="1999848585">
    <w:abstractNumId w:val="4"/>
  </w:num>
  <w:num w:numId="40" w16cid:durableId="1314944549">
    <w:abstractNumId w:val="40"/>
  </w:num>
  <w:num w:numId="41" w16cid:durableId="740905862">
    <w:abstractNumId w:val="41"/>
  </w:num>
  <w:num w:numId="42" w16cid:durableId="665864801">
    <w:abstractNumId w:val="0"/>
  </w:num>
  <w:num w:numId="43" w16cid:durableId="1216046086">
    <w:abstractNumId w:val="39"/>
  </w:num>
  <w:num w:numId="44" w16cid:durableId="1393768502">
    <w:abstractNumId w:val="23"/>
  </w:num>
  <w:num w:numId="45" w16cid:durableId="1189493408">
    <w:abstractNumId w:val="17"/>
  </w:num>
  <w:num w:numId="46" w16cid:durableId="1158300835">
    <w:abstractNumId w:val="29"/>
  </w:num>
  <w:num w:numId="47" w16cid:durableId="362678292">
    <w:abstractNumId w:val="11"/>
  </w:num>
  <w:num w:numId="48" w16cid:durableId="1046224578">
    <w:abstractNumId w:val="13"/>
  </w:num>
  <w:num w:numId="49" w16cid:durableId="12379358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32A3"/>
    <w:rsid w:val="00024389"/>
    <w:rsid w:val="0004103F"/>
    <w:rsid w:val="00061028"/>
    <w:rsid w:val="0007107A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548C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3F38"/>
    <w:rsid w:val="001D2631"/>
    <w:rsid w:val="001D3738"/>
    <w:rsid w:val="001D7656"/>
    <w:rsid w:val="001E489B"/>
    <w:rsid w:val="001F1C23"/>
    <w:rsid w:val="00203BA5"/>
    <w:rsid w:val="002040F6"/>
    <w:rsid w:val="002063D9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061AC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C21"/>
    <w:rsid w:val="003A7937"/>
    <w:rsid w:val="003C4EEE"/>
    <w:rsid w:val="003C7797"/>
    <w:rsid w:val="003D0C6E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6027D"/>
    <w:rsid w:val="00464759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4773"/>
    <w:rsid w:val="006050E7"/>
    <w:rsid w:val="006054D7"/>
    <w:rsid w:val="00606A43"/>
    <w:rsid w:val="00606F41"/>
    <w:rsid w:val="0061012C"/>
    <w:rsid w:val="00631CA9"/>
    <w:rsid w:val="006464D9"/>
    <w:rsid w:val="00646E6D"/>
    <w:rsid w:val="006514E7"/>
    <w:rsid w:val="0066514B"/>
    <w:rsid w:val="006727BC"/>
    <w:rsid w:val="00691080"/>
    <w:rsid w:val="006B374B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668F1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D1319"/>
    <w:rsid w:val="007D79DC"/>
    <w:rsid w:val="007E330C"/>
    <w:rsid w:val="007F6B6E"/>
    <w:rsid w:val="00801B1F"/>
    <w:rsid w:val="00804063"/>
    <w:rsid w:val="008044D9"/>
    <w:rsid w:val="00807336"/>
    <w:rsid w:val="008154D4"/>
    <w:rsid w:val="008373DB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141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F0302"/>
    <w:rsid w:val="009F3728"/>
    <w:rsid w:val="00A03A75"/>
    <w:rsid w:val="00A05B5A"/>
    <w:rsid w:val="00A07AFF"/>
    <w:rsid w:val="00A07C67"/>
    <w:rsid w:val="00A10CFE"/>
    <w:rsid w:val="00A3577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2124"/>
    <w:rsid w:val="00B7392D"/>
    <w:rsid w:val="00B755F3"/>
    <w:rsid w:val="00B8230C"/>
    <w:rsid w:val="00B84902"/>
    <w:rsid w:val="00B974D8"/>
    <w:rsid w:val="00BA3E8C"/>
    <w:rsid w:val="00BA6394"/>
    <w:rsid w:val="00BC050A"/>
    <w:rsid w:val="00BC3CB0"/>
    <w:rsid w:val="00BC4C91"/>
    <w:rsid w:val="00BD6D04"/>
    <w:rsid w:val="00BD7E2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93FC9"/>
    <w:rsid w:val="00CA7D4D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02D"/>
    <w:rsid w:val="00CF523F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5437"/>
    <w:rsid w:val="00E048F3"/>
    <w:rsid w:val="00E10DE2"/>
    <w:rsid w:val="00E20353"/>
    <w:rsid w:val="00E236BF"/>
    <w:rsid w:val="00E30567"/>
    <w:rsid w:val="00E32558"/>
    <w:rsid w:val="00E3507F"/>
    <w:rsid w:val="00E36A7F"/>
    <w:rsid w:val="00E47247"/>
    <w:rsid w:val="00E47560"/>
    <w:rsid w:val="00E50168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471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808BC"/>
    <w:rsid w:val="00FB4D7E"/>
    <w:rsid w:val="00FB781B"/>
    <w:rsid w:val="00FC36A6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1AD8C8"/>
  <w15:docId w15:val="{2C3A4D2D-9A68-4F8E-9948-577B5B3F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24CAB6-5451-4DC8-93A6-EECAD151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3</TotalTime>
  <Pages>10</Pages>
  <Words>5580</Words>
  <Characters>31806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</cp:revision>
  <cp:lastPrinted>2020-02-10T00:07:00Z</cp:lastPrinted>
  <dcterms:created xsi:type="dcterms:W3CDTF">2024-05-16T08:18:00Z</dcterms:created>
  <dcterms:modified xsi:type="dcterms:W3CDTF">2026-02-26T02:17:00Z</dcterms:modified>
</cp:coreProperties>
</file>