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9AC5" w14:textId="77777777" w:rsidR="0034783E" w:rsidRPr="006C7ED0" w:rsidRDefault="0034783E" w:rsidP="009B51C1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9B51C1">
        <w:rPr>
          <w:szCs w:val="28"/>
        </w:rPr>
        <w:t>___________</w:t>
      </w:r>
    </w:p>
    <w:p w14:paraId="12B44006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2808F275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6C10CE">
        <w:rPr>
          <w:b/>
          <w:sz w:val="22"/>
          <w:szCs w:val="22"/>
        </w:rPr>
        <w:t>Луговая</w:t>
      </w:r>
      <w:r>
        <w:rPr>
          <w:b/>
          <w:sz w:val="22"/>
          <w:szCs w:val="22"/>
        </w:rPr>
        <w:t>, д.</w:t>
      </w:r>
      <w:r w:rsidR="005D3F48">
        <w:rPr>
          <w:b/>
          <w:sz w:val="22"/>
          <w:szCs w:val="22"/>
        </w:rPr>
        <w:t>2/1</w:t>
      </w:r>
    </w:p>
    <w:p w14:paraId="7A4A48E5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A170FFE" w14:textId="77777777" w:rsidTr="005F634F">
        <w:tc>
          <w:tcPr>
            <w:tcW w:w="5102" w:type="dxa"/>
          </w:tcPr>
          <w:p w14:paraId="0EDB6398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11886F00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___________</w:t>
            </w:r>
            <w:r w:rsidR="00FC7EC6">
              <w:rPr>
                <w:sz w:val="22"/>
                <w:szCs w:val="22"/>
              </w:rPr>
              <w:t xml:space="preserve"> 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21CD579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71975B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DA53CC7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6C6862A" w14:textId="77777777" w:rsidR="009D4480" w:rsidRPr="00454255" w:rsidRDefault="00FC7EC6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F7EC8">
        <w:rPr>
          <w:sz w:val="22"/>
          <w:szCs w:val="22"/>
        </w:rPr>
        <w:t>Луговая</w:t>
      </w:r>
      <w:r w:rsidR="00FD4EE8">
        <w:rPr>
          <w:sz w:val="22"/>
          <w:szCs w:val="22"/>
        </w:rPr>
        <w:t>, д.</w:t>
      </w:r>
      <w:r w:rsidR="007F7EC8">
        <w:rPr>
          <w:sz w:val="22"/>
          <w:szCs w:val="22"/>
        </w:rPr>
        <w:t>2/1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915BD1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2031DC7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C9A24A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в  установленном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07CC77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DFD5E9F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C23E8A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8A153B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>инженерных систем, проведению иных мероприятий, направленных на подержание общего имущества с исправном состоянии;</w:t>
      </w:r>
    </w:p>
    <w:p w14:paraId="40166A4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6F7FFD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31F5B2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4F81ABE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D26BA5E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1C8B61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1BFD5ED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22C9F4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4E6FE3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CB48B1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5496AF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A1E19A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C987B1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0B7E00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91A33F4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1D47CF1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6E068B7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6C0065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FCA3DE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CB6CAC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B8CE1D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E54817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C0E5C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63C659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611A78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89C19D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AF79E8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888806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7B2921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721045F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797DC5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7EBE46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FA5CFC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F79059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8B18CB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E716C3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051DC3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0D837EA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1E5DF7A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ABB328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A8D10A0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0C37F7A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6FE2B6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FD3340D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480D4AE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D6BD7BA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D3FBD1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1469A0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C903451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333FA97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C2153BD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5964E2D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242105A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B7A3E23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BAE9EB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r w:rsidR="007266B0" w:rsidRPr="00454255">
        <w:rPr>
          <w:sz w:val="22"/>
          <w:szCs w:val="22"/>
        </w:rPr>
        <w:t>не предоставления</w:t>
      </w:r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650B3EF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B7CB42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A17E4C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1B0918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DCB4C18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B331814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22F7C4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52BF6E6F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4FC6C7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2DA10C2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2C1C22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E42770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6DC78F2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318A0FF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2E5429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0392AC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C2AA81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B7EB8F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789EE2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1836C0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79D2F731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D61FFA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39A407A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FA85DB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920F833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0DE7C97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25E924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11FB87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58F3956D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3B8504A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0ECEA9F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 стоимость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3BF1910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D55AD6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AE95B6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56426E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E3462DF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AC1FCB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F0A0F6B" w14:textId="37F1B0F2" w:rsidR="00090553" w:rsidRDefault="00443164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17,29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FFE4228" w14:textId="73B27C47" w:rsidR="00316673" w:rsidRPr="00316673" w:rsidRDefault="00316673" w:rsidP="00316673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A851E3">
        <w:rPr>
          <w:sz w:val="22"/>
          <w:szCs w:val="22"/>
        </w:rPr>
        <w:t>ние многоквартирным домом – 4,</w:t>
      </w:r>
      <w:r w:rsidR="00443164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83CBA8B" w14:textId="6E9CEA01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43164">
        <w:rPr>
          <w:sz w:val="22"/>
          <w:szCs w:val="22"/>
        </w:rPr>
        <w:t>4,14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5CCD414F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«содержание»  дополнительного размера платы за коммунальные ресурсы, используемые 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494F533C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338EEFB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A34BFEB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4B35EB6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045296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8526AF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CDDC2E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28AA421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BC7772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E32119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1DAB21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DEDFD95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E261AF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6E452E9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04D99CC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C12093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AF76DB8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13932A5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A588EBB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268448D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51A7F1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489AD5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0CAF896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5AF4526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FFC6E3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21C134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A1CF55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3FD82B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F8D30E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698FEB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671216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D1C361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E5465AE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6CD7CB5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43603F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7422CBC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19DC85AD" w14:textId="77777777" w:rsidTr="000169C4">
        <w:tc>
          <w:tcPr>
            <w:tcW w:w="4812" w:type="dxa"/>
            <w:gridSpan w:val="2"/>
          </w:tcPr>
          <w:p w14:paraId="50BB0F9F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организация:   </w:t>
            </w:r>
          </w:p>
        </w:tc>
        <w:tc>
          <w:tcPr>
            <w:tcW w:w="5394" w:type="dxa"/>
            <w:gridSpan w:val="2"/>
          </w:tcPr>
          <w:p w14:paraId="3353331C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EBFAE91" w14:textId="77777777" w:rsidTr="000169C4">
        <w:tc>
          <w:tcPr>
            <w:tcW w:w="4812" w:type="dxa"/>
            <w:gridSpan w:val="2"/>
          </w:tcPr>
          <w:p w14:paraId="3C0102C8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DD490B2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3C883221" w14:textId="77777777" w:rsidTr="000169C4">
        <w:tc>
          <w:tcPr>
            <w:tcW w:w="4812" w:type="dxa"/>
            <w:gridSpan w:val="2"/>
          </w:tcPr>
          <w:p w14:paraId="0A98C978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275BD70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Юридический адрес: г. Иркутск, ул. Верхняя 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 161/15</w:t>
            </w:r>
          </w:p>
          <w:p w14:paraId="19F1380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55FFED57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640F94C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15A8B885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4BB8CFA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2A1C1150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1D0F046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179E687A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331AC8E4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599B1FD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144E049D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1013BC60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02E7156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70BECE80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304F1AB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FB81FFC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5AFF1D8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9DDC981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355449DC" w14:textId="77777777" w:rsidTr="000169C4">
        <w:tc>
          <w:tcPr>
            <w:tcW w:w="4812" w:type="dxa"/>
            <w:gridSpan w:val="2"/>
          </w:tcPr>
          <w:p w14:paraId="4FF7F4C7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676597F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6138FB9E" w14:textId="77777777" w:rsidTr="00BC050A">
        <w:trPr>
          <w:trHeight w:val="595"/>
        </w:trPr>
        <w:tc>
          <w:tcPr>
            <w:tcW w:w="4812" w:type="dxa"/>
            <w:gridSpan w:val="2"/>
          </w:tcPr>
          <w:p w14:paraId="7DA245F9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5563657B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409CAF71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219D7BB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1475FA07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D0590E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9947D6E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6034AA8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8DD1A7C" w14:textId="77777777" w:rsidTr="00306032">
        <w:tc>
          <w:tcPr>
            <w:tcW w:w="5102" w:type="dxa"/>
          </w:tcPr>
          <w:p w14:paraId="5753E93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927E409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A64186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0990F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0B5A9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9F9DF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7CB6C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7D795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A3DDB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7E4FD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C8A23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043F5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FFF11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D1919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CB4690" w14:textId="77777777" w:rsidR="009B51C1" w:rsidRDefault="009B51C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5EF40D" w14:textId="77777777" w:rsidR="009B51C1" w:rsidRDefault="009B51C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C58C95" w14:textId="77777777" w:rsidR="009B51C1" w:rsidRDefault="009B51C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AF25B0" w14:textId="77777777" w:rsidR="009B51C1" w:rsidRDefault="009B51C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45D0EA" w14:textId="77777777" w:rsidR="009B51C1" w:rsidRDefault="009B51C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6C842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16187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B580B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17030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577D20B" w14:textId="77777777" w:rsidTr="00306032">
        <w:tc>
          <w:tcPr>
            <w:tcW w:w="5102" w:type="dxa"/>
          </w:tcPr>
          <w:p w14:paraId="654DDE30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51BACA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30C1B0CF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1A8D39D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4CADC6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576B90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6A6332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105AD5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1D8EA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9AB29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66973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6822B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7AC715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292E9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9105E1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3F6A4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81083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3C80ACC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F70BE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34E28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865C38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30A76C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37B38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94318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E04BA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663E2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трубопроводов на общедомовых инженерных сетях  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0F3CE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4447F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2EB7E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F52C78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05BE46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FB523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33056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064DC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868EA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BE81E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2EA31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D8AAF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C6CA6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2F451A7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91437F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7B3F38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92FC2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AE04A2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9894F8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3BC989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5372C6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0AE564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лестниц, балконов,  крылец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B32033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8B252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участками  в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C04E30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2872C4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6B9C53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FCF44F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D94B55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CFE3BC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048F5E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A0F3F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5FFC5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041235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6DF5B0E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 холодного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591324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E4311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E0C0C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5189A7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F447A4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112B0E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8D766D0" w14:textId="77777777" w:rsidTr="00C17B62">
        <w:tc>
          <w:tcPr>
            <w:tcW w:w="6052" w:type="dxa"/>
            <w:shd w:val="clear" w:color="auto" w:fill="FFFFFF"/>
          </w:tcPr>
          <w:p w14:paraId="2BEA31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279E1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54D22FA" w14:textId="77777777" w:rsidTr="00C17B62">
        <w:tc>
          <w:tcPr>
            <w:tcW w:w="6052" w:type="dxa"/>
            <w:shd w:val="clear" w:color="auto" w:fill="FFFFFF"/>
          </w:tcPr>
          <w:p w14:paraId="6A8FF3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F6B5F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D6EA7C6" w14:textId="77777777" w:rsidTr="00C17B62">
        <w:tc>
          <w:tcPr>
            <w:tcW w:w="6052" w:type="dxa"/>
            <w:shd w:val="clear" w:color="auto" w:fill="FFFFFF"/>
          </w:tcPr>
          <w:p w14:paraId="3B43BD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0B727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E13F76A" w14:textId="77777777" w:rsidTr="00C17B62">
        <w:tc>
          <w:tcPr>
            <w:tcW w:w="6052" w:type="dxa"/>
            <w:shd w:val="clear" w:color="auto" w:fill="FFFFFF"/>
          </w:tcPr>
          <w:p w14:paraId="19275A95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15CABF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EE174B2" w14:textId="77777777" w:rsidTr="00C17B62">
        <w:tc>
          <w:tcPr>
            <w:tcW w:w="6052" w:type="dxa"/>
            <w:shd w:val="clear" w:color="auto" w:fill="FFFFFF"/>
          </w:tcPr>
          <w:p w14:paraId="7F0752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6F422A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C7E9895" w14:textId="77777777" w:rsidTr="00C17B62">
        <w:tc>
          <w:tcPr>
            <w:tcW w:w="6052" w:type="dxa"/>
            <w:shd w:val="clear" w:color="auto" w:fill="FFFFFF"/>
          </w:tcPr>
          <w:p w14:paraId="5A46B4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58077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FB036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6263EC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44275E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7DAC8EA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4B258E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908F63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20DD181" w14:textId="77777777" w:rsidTr="00C17B62">
        <w:tc>
          <w:tcPr>
            <w:tcW w:w="10206" w:type="dxa"/>
            <w:gridSpan w:val="2"/>
            <w:shd w:val="clear" w:color="auto" w:fill="FFFFFF"/>
          </w:tcPr>
          <w:p w14:paraId="2F5A9B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ADD17A9" w14:textId="77777777" w:rsidTr="00C17B62">
        <w:tc>
          <w:tcPr>
            <w:tcW w:w="6120" w:type="dxa"/>
            <w:shd w:val="clear" w:color="auto" w:fill="FFFFFF"/>
          </w:tcPr>
          <w:p w14:paraId="272B09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91AF9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0498B5C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EE195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F1FC1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89625C1" w14:textId="77777777" w:rsidTr="00C17B62">
        <w:tc>
          <w:tcPr>
            <w:tcW w:w="6120" w:type="dxa"/>
            <w:shd w:val="clear" w:color="auto" w:fill="FFFFFF"/>
          </w:tcPr>
          <w:p w14:paraId="007437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57AF1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F274F4C" w14:textId="77777777" w:rsidTr="00C17B62">
        <w:tc>
          <w:tcPr>
            <w:tcW w:w="6120" w:type="dxa"/>
            <w:shd w:val="clear" w:color="auto" w:fill="FFFFFF"/>
          </w:tcPr>
          <w:p w14:paraId="133353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312B1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F1D1302" w14:textId="77777777" w:rsidTr="00C17B62">
        <w:tc>
          <w:tcPr>
            <w:tcW w:w="6120" w:type="dxa"/>
            <w:shd w:val="clear" w:color="auto" w:fill="FFFFFF"/>
          </w:tcPr>
          <w:p w14:paraId="521A0F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CCD680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A1AD3B3" w14:textId="77777777" w:rsidTr="00C17B62">
        <w:tc>
          <w:tcPr>
            <w:tcW w:w="6120" w:type="dxa"/>
            <w:shd w:val="clear" w:color="auto" w:fill="FFFFFF"/>
          </w:tcPr>
          <w:p w14:paraId="196F299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89B550E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75AAD48" w14:textId="77777777" w:rsidTr="00C17B62">
        <w:tc>
          <w:tcPr>
            <w:tcW w:w="10206" w:type="dxa"/>
            <w:gridSpan w:val="2"/>
            <w:shd w:val="clear" w:color="auto" w:fill="FFFFFF"/>
          </w:tcPr>
          <w:p w14:paraId="52385D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AB76AB2" w14:textId="77777777" w:rsidTr="00C17B62">
        <w:tc>
          <w:tcPr>
            <w:tcW w:w="6120" w:type="dxa"/>
            <w:shd w:val="clear" w:color="auto" w:fill="FFFFFF"/>
          </w:tcPr>
          <w:p w14:paraId="4CB696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3BD281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085315" w14:textId="77777777" w:rsidTr="00C17B62">
        <w:tc>
          <w:tcPr>
            <w:tcW w:w="6120" w:type="dxa"/>
            <w:shd w:val="clear" w:color="auto" w:fill="FFFFFF"/>
          </w:tcPr>
          <w:p w14:paraId="498509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FDAAC15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80887A8" w14:textId="77777777" w:rsidTr="00C17B62">
        <w:tc>
          <w:tcPr>
            <w:tcW w:w="6120" w:type="dxa"/>
            <w:shd w:val="clear" w:color="auto" w:fill="FFFFFF"/>
          </w:tcPr>
          <w:p w14:paraId="016821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2EC23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BD881F7" w14:textId="77777777" w:rsidTr="00C17B62">
        <w:tc>
          <w:tcPr>
            <w:tcW w:w="6120" w:type="dxa"/>
            <w:shd w:val="clear" w:color="auto" w:fill="FFFFFF"/>
          </w:tcPr>
          <w:p w14:paraId="4A48FB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CDCC0A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DEC8036" w14:textId="77777777" w:rsidTr="00C17B62">
        <w:tc>
          <w:tcPr>
            <w:tcW w:w="6120" w:type="dxa"/>
            <w:shd w:val="clear" w:color="auto" w:fill="FFFFFF"/>
          </w:tcPr>
          <w:p w14:paraId="6BFEC7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8422E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44FF5DE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3C228E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AA90D4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76DB3BD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6F15F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AA6EE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0628DC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95445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6C4A1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A2F707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5BA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39243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667A206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9F28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D8E29B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40627D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3B31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D924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FC1AE1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7110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A3961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559C28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40C2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6C1B2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29CED4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8904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70DB6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947C338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2118E9B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50EA7EA" w14:textId="77777777" w:rsidTr="005F634F">
        <w:tc>
          <w:tcPr>
            <w:tcW w:w="5103" w:type="dxa"/>
            <w:gridSpan w:val="2"/>
          </w:tcPr>
          <w:p w14:paraId="53CB48C1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gridSpan w:val="2"/>
          </w:tcPr>
          <w:p w14:paraId="38B2F93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2E3F040" w14:textId="77777777" w:rsidTr="005F634F">
        <w:tc>
          <w:tcPr>
            <w:tcW w:w="5103" w:type="dxa"/>
            <w:gridSpan w:val="2"/>
          </w:tcPr>
          <w:p w14:paraId="5E4C910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A657FC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20B342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D84A3D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48F1C3E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13B50E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B9AF08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2DBA6D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F9C393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74B7B7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5E060F92" w14:textId="77777777" w:rsidTr="00B84902">
        <w:tc>
          <w:tcPr>
            <w:tcW w:w="5102" w:type="dxa"/>
          </w:tcPr>
          <w:p w14:paraId="75CBB26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2883280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1B03D138" w14:textId="77777777" w:rsidTr="00B84902">
        <w:tc>
          <w:tcPr>
            <w:tcW w:w="5102" w:type="dxa"/>
          </w:tcPr>
          <w:p w14:paraId="29904149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2560EB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C7E0D8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AD92EF6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8EB5B3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8177AF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7D526B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12AA418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73B94F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4833C6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08C8E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A35F4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95DD1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3CEE16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8801AE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A1527A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311527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33B8A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8A09D5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Рис. 1. Сети водоотведения (канализация)                             Рис. 2. Сети горячего и холодного водоснабжения </w:t>
      </w:r>
    </w:p>
    <w:p w14:paraId="34C1603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994BB46" w14:textId="77777777" w:rsidR="00AA3A92" w:rsidRDefault="00AA3A92" w:rsidP="009D4480">
      <w:pPr>
        <w:rPr>
          <w:b/>
          <w:sz w:val="18"/>
          <w:szCs w:val="18"/>
        </w:rPr>
      </w:pPr>
    </w:p>
    <w:p w14:paraId="59E16D7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48F0BE9C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830F340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CAB56C0" wp14:editId="342BF99D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C4F4C8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CEF6EC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C0BED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2A7E74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64E4A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06D47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6CD30C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8D50E6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0970DB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DF50B9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3CCA032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CE8000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B550479" w14:textId="77777777" w:rsidR="00E47560" w:rsidRDefault="00E47560" w:rsidP="009D4480">
      <w:pPr>
        <w:pStyle w:val="ConsNormal"/>
        <w:widowControl/>
        <w:ind w:firstLine="0"/>
        <w:jc w:val="both"/>
      </w:pPr>
    </w:p>
    <w:p w14:paraId="67997530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531AD79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D503AD0" w14:textId="77777777" w:rsidTr="005F634F">
        <w:tc>
          <w:tcPr>
            <w:tcW w:w="5103" w:type="dxa"/>
            <w:gridSpan w:val="2"/>
          </w:tcPr>
          <w:p w14:paraId="5DD8B82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</w:p>
        </w:tc>
        <w:tc>
          <w:tcPr>
            <w:tcW w:w="5103" w:type="dxa"/>
            <w:gridSpan w:val="2"/>
          </w:tcPr>
          <w:p w14:paraId="5E1E592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16EEF9A" w14:textId="77777777" w:rsidTr="005F634F">
        <w:tc>
          <w:tcPr>
            <w:tcW w:w="5103" w:type="dxa"/>
            <w:gridSpan w:val="2"/>
          </w:tcPr>
          <w:p w14:paraId="19ED162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776BE4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9E39F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7EAD52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7008D85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B41D21A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725FE6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C21C20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61E04A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08A445C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116442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E4169FA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E8B858B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98F0ABA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F9B4441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9664C7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EA5072D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318C3F53" w14:textId="77777777" w:rsidTr="00E32558">
        <w:tc>
          <w:tcPr>
            <w:tcW w:w="5102" w:type="dxa"/>
          </w:tcPr>
          <w:p w14:paraId="2C111DD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7B3A34B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5543A16" w14:textId="77777777" w:rsidTr="00E32558">
        <w:tc>
          <w:tcPr>
            <w:tcW w:w="5102" w:type="dxa"/>
          </w:tcPr>
          <w:p w14:paraId="6C662D2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6DE9DB0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4B452CF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DAEAC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46EA9F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47B4D5D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9539A1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74B2BC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31D70B3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49DAB5A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6778B07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568F65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793EB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689A7F9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6BE1522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53D8A6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4F43F9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938E6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E1BBD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CEFC28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06A15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6765F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BBF576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85C8F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9FDB7E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BA0601F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87BFC6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78EF69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2973D1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F0FC90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D5085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29456D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02F0E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AADEA5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690C24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4DFBE3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6598A5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A79310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41E08E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F49183B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23368C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946550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A37FD9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мной  </w:t>
      </w:r>
      <w:r w:rsidR="00E32558">
        <w:rPr>
          <w:b/>
          <w:sz w:val="20"/>
          <w:szCs w:val="20"/>
        </w:rPr>
        <w:t>«</w:t>
      </w:r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108C88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69028743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10BFE7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42DEF0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136AFB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9FEC0DD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7C1E366" w14:textId="77777777" w:rsidTr="00E05A3C">
        <w:tc>
          <w:tcPr>
            <w:tcW w:w="2233" w:type="dxa"/>
          </w:tcPr>
          <w:p w14:paraId="7D39B48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9CF7B8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82EFF86" w14:textId="77777777" w:rsidTr="00E05A3C">
        <w:tc>
          <w:tcPr>
            <w:tcW w:w="2233" w:type="dxa"/>
          </w:tcPr>
          <w:p w14:paraId="043D8A3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7ECF2E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2A90FAB7" w14:textId="77777777" w:rsidTr="00E05A3C">
        <w:tc>
          <w:tcPr>
            <w:tcW w:w="2233" w:type="dxa"/>
          </w:tcPr>
          <w:p w14:paraId="6E0DAAB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D5A418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F7E7E18" w14:textId="77777777" w:rsidTr="00E05A3C">
        <w:tc>
          <w:tcPr>
            <w:tcW w:w="4503" w:type="dxa"/>
            <w:gridSpan w:val="2"/>
          </w:tcPr>
          <w:p w14:paraId="16EEFF1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9BC1F0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0FFCA1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1FF930D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5D4A45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9B27D5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7661FB68" w14:textId="77777777" w:rsidTr="00E05A3C">
        <w:tc>
          <w:tcPr>
            <w:tcW w:w="4503" w:type="dxa"/>
            <w:gridSpan w:val="2"/>
          </w:tcPr>
          <w:p w14:paraId="02B8274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DC6957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4173C33" w14:textId="77777777" w:rsidTr="00E05A3C">
        <w:tc>
          <w:tcPr>
            <w:tcW w:w="4503" w:type="dxa"/>
            <w:gridSpan w:val="2"/>
          </w:tcPr>
          <w:p w14:paraId="27F6C6A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12F067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A6D42E0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6E02" w14:textId="77777777" w:rsidR="00090FB0" w:rsidRDefault="00090FB0">
      <w:r>
        <w:separator/>
      </w:r>
    </w:p>
  </w:endnote>
  <w:endnote w:type="continuationSeparator" w:id="0">
    <w:p w14:paraId="346F8473" w14:textId="77777777" w:rsidR="00090FB0" w:rsidRDefault="0009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38B12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103B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FA63" w14:textId="77777777" w:rsidR="00090FB0" w:rsidRDefault="00090FB0">
      <w:r>
        <w:separator/>
      </w:r>
    </w:p>
  </w:footnote>
  <w:footnote w:type="continuationSeparator" w:id="0">
    <w:p w14:paraId="1971F92B" w14:textId="77777777" w:rsidR="00090FB0" w:rsidRDefault="00090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529952320">
    <w:abstractNumId w:val="10"/>
  </w:num>
  <w:num w:numId="2" w16cid:durableId="367871901">
    <w:abstractNumId w:val="31"/>
  </w:num>
  <w:num w:numId="3" w16cid:durableId="1037773407">
    <w:abstractNumId w:val="45"/>
  </w:num>
  <w:num w:numId="4" w16cid:durableId="704404618">
    <w:abstractNumId w:val="33"/>
  </w:num>
  <w:num w:numId="5" w16cid:durableId="968364704">
    <w:abstractNumId w:val="14"/>
  </w:num>
  <w:num w:numId="6" w16cid:durableId="1161775565">
    <w:abstractNumId w:val="30"/>
  </w:num>
  <w:num w:numId="7" w16cid:durableId="960064676">
    <w:abstractNumId w:val="3"/>
  </w:num>
  <w:num w:numId="8" w16cid:durableId="3552538">
    <w:abstractNumId w:val="26"/>
  </w:num>
  <w:num w:numId="9" w16cid:durableId="1235550328">
    <w:abstractNumId w:val="12"/>
  </w:num>
  <w:num w:numId="10" w16cid:durableId="993070034">
    <w:abstractNumId w:val="9"/>
  </w:num>
  <w:num w:numId="11" w16cid:durableId="2033065625">
    <w:abstractNumId w:val="18"/>
  </w:num>
  <w:num w:numId="12" w16cid:durableId="908275234">
    <w:abstractNumId w:val="16"/>
  </w:num>
  <w:num w:numId="13" w16cid:durableId="773134088">
    <w:abstractNumId w:val="25"/>
  </w:num>
  <w:num w:numId="14" w16cid:durableId="430006155">
    <w:abstractNumId w:val="35"/>
  </w:num>
  <w:num w:numId="15" w16cid:durableId="1746681256">
    <w:abstractNumId w:val="44"/>
  </w:num>
  <w:num w:numId="16" w16cid:durableId="1736393069">
    <w:abstractNumId w:val="15"/>
  </w:num>
  <w:num w:numId="17" w16cid:durableId="788284605">
    <w:abstractNumId w:val="6"/>
  </w:num>
  <w:num w:numId="18" w16cid:durableId="26875182">
    <w:abstractNumId w:val="36"/>
  </w:num>
  <w:num w:numId="19" w16cid:durableId="1184394437">
    <w:abstractNumId w:val="46"/>
  </w:num>
  <w:num w:numId="20" w16cid:durableId="122425221">
    <w:abstractNumId w:val="38"/>
  </w:num>
  <w:num w:numId="21" w16cid:durableId="1817142200">
    <w:abstractNumId w:val="19"/>
  </w:num>
  <w:num w:numId="22" w16cid:durableId="145631846">
    <w:abstractNumId w:val="43"/>
  </w:num>
  <w:num w:numId="23" w16cid:durableId="742068530">
    <w:abstractNumId w:val="28"/>
  </w:num>
  <w:num w:numId="24" w16cid:durableId="1832477489">
    <w:abstractNumId w:val="47"/>
  </w:num>
  <w:num w:numId="25" w16cid:durableId="1832066785">
    <w:abstractNumId w:val="34"/>
  </w:num>
  <w:num w:numId="26" w16cid:durableId="1341664755">
    <w:abstractNumId w:val="42"/>
  </w:num>
  <w:num w:numId="27" w16cid:durableId="19013324">
    <w:abstractNumId w:val="32"/>
  </w:num>
  <w:num w:numId="28" w16cid:durableId="680740313">
    <w:abstractNumId w:val="7"/>
  </w:num>
  <w:num w:numId="29" w16cid:durableId="1211769064">
    <w:abstractNumId w:val="21"/>
  </w:num>
  <w:num w:numId="30" w16cid:durableId="1161000594">
    <w:abstractNumId w:val="5"/>
  </w:num>
  <w:num w:numId="31" w16cid:durableId="196312232">
    <w:abstractNumId w:val="2"/>
  </w:num>
  <w:num w:numId="32" w16cid:durableId="1120879124">
    <w:abstractNumId w:val="8"/>
  </w:num>
  <w:num w:numId="33" w16cid:durableId="1360666496">
    <w:abstractNumId w:val="22"/>
  </w:num>
  <w:num w:numId="34" w16cid:durableId="2144348817">
    <w:abstractNumId w:val="20"/>
  </w:num>
  <w:num w:numId="35" w16cid:durableId="476188659">
    <w:abstractNumId w:val="27"/>
  </w:num>
  <w:num w:numId="36" w16cid:durableId="2056928058">
    <w:abstractNumId w:val="1"/>
  </w:num>
  <w:num w:numId="37" w16cid:durableId="175464693">
    <w:abstractNumId w:val="37"/>
  </w:num>
  <w:num w:numId="38" w16cid:durableId="796803305">
    <w:abstractNumId w:val="24"/>
  </w:num>
  <w:num w:numId="39" w16cid:durableId="1495143628">
    <w:abstractNumId w:val="4"/>
  </w:num>
  <w:num w:numId="40" w16cid:durableId="2065442583">
    <w:abstractNumId w:val="40"/>
  </w:num>
  <w:num w:numId="41" w16cid:durableId="601106014">
    <w:abstractNumId w:val="41"/>
  </w:num>
  <w:num w:numId="42" w16cid:durableId="231158083">
    <w:abstractNumId w:val="0"/>
  </w:num>
  <w:num w:numId="43" w16cid:durableId="242841940">
    <w:abstractNumId w:val="39"/>
  </w:num>
  <w:num w:numId="44" w16cid:durableId="1916012427">
    <w:abstractNumId w:val="23"/>
  </w:num>
  <w:num w:numId="45" w16cid:durableId="510875504">
    <w:abstractNumId w:val="17"/>
  </w:num>
  <w:num w:numId="46" w16cid:durableId="1494181775">
    <w:abstractNumId w:val="29"/>
  </w:num>
  <w:num w:numId="47" w16cid:durableId="201946777">
    <w:abstractNumId w:val="11"/>
  </w:num>
  <w:num w:numId="48" w16cid:durableId="2083915423">
    <w:abstractNumId w:val="13"/>
  </w:num>
  <w:num w:numId="49" w16cid:durableId="9223795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0FB0"/>
    <w:rsid w:val="00091CBB"/>
    <w:rsid w:val="00092F2B"/>
    <w:rsid w:val="00094811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21EDD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C2B8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16673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B6D8F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164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1F99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A5C59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B51C1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51E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BF2A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C7EC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542C1"/>
  <w15:docId w15:val="{23AB3BCC-A70C-4654-8167-A8278DCD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57F1-DE6D-4069-BA17-70BA242C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1</TotalTime>
  <Pages>10</Pages>
  <Words>5578</Words>
  <Characters>31799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2022-03-02T08:12:00Z</cp:lastPrinted>
  <dcterms:created xsi:type="dcterms:W3CDTF">2024-05-03T05:53:00Z</dcterms:created>
  <dcterms:modified xsi:type="dcterms:W3CDTF">2026-08-18T05:58:00Z</dcterms:modified>
</cp:coreProperties>
</file>